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0D4643" w:themeFill="accent1" w:themeFillShade="B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0"/>
      </w:tblGrid>
      <w:tr w:rsidR="00B63685" w:rsidRPr="00D92961" w14:paraId="745403B7" w14:textId="77777777" w:rsidTr="00571161">
        <w:trPr>
          <w:trHeight w:val="2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4643" w:themeFill="accent1" w:themeFillShade="BF"/>
            <w:vAlign w:val="center"/>
            <w:hideMark/>
          </w:tcPr>
          <w:p w14:paraId="1B24F83D" w14:textId="77777777" w:rsidR="00B63685" w:rsidRPr="00691E4E" w:rsidRDefault="00B63685" w:rsidP="00571161">
            <w:pPr>
              <w:spacing w:line="276" w:lineRule="auto"/>
              <w:rPr>
                <w:rFonts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691E4E">
              <w:rPr>
                <w:rFonts w:cs="Times New Roman"/>
                <w:b/>
                <w:bCs/>
                <w:color w:val="FFFFFF" w:themeColor="background1"/>
                <w:sz w:val="22"/>
                <w:szCs w:val="22"/>
              </w:rPr>
              <w:t>RELATÓRIO DE ACOMPANHAMENTO PELO FISCAL DO CONTRATO</w:t>
            </w:r>
          </w:p>
        </w:tc>
      </w:tr>
    </w:tbl>
    <w:p w14:paraId="561F6F3A" w14:textId="7BC647EB" w:rsidR="00B63685" w:rsidRPr="00D92961" w:rsidRDefault="00F34CA0" w:rsidP="00F34CA0">
      <w:pPr>
        <w:jc w:val="center"/>
      </w:pPr>
      <w:r w:rsidRPr="00F34CA0">
        <w:t>(Lei Federal nº 14.133/2021 – arts. 117 a 121)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6373"/>
        <w:gridCol w:w="1986"/>
        <w:gridCol w:w="1513"/>
        <w:gridCol w:w="18"/>
      </w:tblGrid>
      <w:tr w:rsidR="00B63685" w:rsidRPr="00D92961" w14:paraId="4A4AF7DE" w14:textId="77777777" w:rsidTr="00F921A0">
        <w:trPr>
          <w:cantSplit/>
          <w:trHeight w:val="397"/>
        </w:trPr>
        <w:tc>
          <w:tcPr>
            <w:tcW w:w="5000" w:type="pct"/>
            <w:gridSpan w:val="4"/>
            <w:shd w:val="clear" w:color="auto" w:fill="0D4643" w:themeFill="accent1" w:themeFillShade="BF"/>
            <w:vAlign w:val="center"/>
          </w:tcPr>
          <w:p w14:paraId="0EFAE5B5" w14:textId="77777777" w:rsidR="00B63685" w:rsidRPr="00D92961" w:rsidRDefault="00B63685" w:rsidP="00B63685">
            <w:bookmarkStart w:id="0" w:name="_Toc65488160"/>
            <w:bookmarkStart w:id="1" w:name="_Toc65488238"/>
            <w:bookmarkStart w:id="2" w:name="_Toc65672271"/>
            <w:bookmarkStart w:id="3" w:name="_Toc67401000"/>
            <w:bookmarkStart w:id="4" w:name="_Toc67649044"/>
            <w:bookmarkStart w:id="5" w:name="_Toc67649274"/>
            <w:bookmarkStart w:id="6" w:name="_Toc67649407"/>
            <w:bookmarkStart w:id="7" w:name="_Toc67649512"/>
            <w:bookmarkStart w:id="8" w:name="_Toc67650022"/>
            <w:bookmarkStart w:id="9" w:name="_Toc121334257"/>
            <w:bookmarkStart w:id="10" w:name="_Toc121379768"/>
            <w:bookmarkStart w:id="11" w:name="_Toc121407119"/>
            <w:bookmarkStart w:id="12" w:name="_Toc121736413"/>
            <w:bookmarkStart w:id="13" w:name="_Toc121738947"/>
            <w:bookmarkStart w:id="14" w:name="_Toc121817221"/>
            <w:r w:rsidRPr="00D92961">
              <w:rPr>
                <w:spacing w:val="-4"/>
              </w:rPr>
              <w:t>1 - IDENTIFICAÇÃO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</w:p>
        </w:tc>
      </w:tr>
      <w:tr w:rsidR="00B63685" w:rsidRPr="00D92961" w14:paraId="487D2E3D" w14:textId="77777777" w:rsidTr="00F921A0">
        <w:trPr>
          <w:cantSplit/>
          <w:trHeight w:val="397"/>
        </w:trPr>
        <w:tc>
          <w:tcPr>
            <w:tcW w:w="5000" w:type="pct"/>
            <w:gridSpan w:val="4"/>
            <w:vAlign w:val="center"/>
          </w:tcPr>
          <w:p w14:paraId="3913D272" w14:textId="6A83F0C5" w:rsidR="00B63685" w:rsidRPr="00D92961" w:rsidRDefault="00711128" w:rsidP="00B63685">
            <w:r w:rsidRPr="00711128">
              <w:rPr>
                <w:b/>
                <w:bCs/>
              </w:rPr>
              <w:t>Modalidade:</w:t>
            </w:r>
            <w:r w:rsidRPr="00711128">
              <w:t xml:space="preserve"> ( ) Pregão ( ) Concorrência ( ) Dispensa ( ) Inexigibilidade ( ) Outro: ___________</w:t>
            </w:r>
          </w:p>
        </w:tc>
      </w:tr>
      <w:tr w:rsidR="00B63685" w:rsidRPr="00D92961" w14:paraId="5D7BAFFB" w14:textId="77777777" w:rsidTr="00F921A0">
        <w:trPr>
          <w:cantSplit/>
          <w:trHeight w:val="369"/>
        </w:trPr>
        <w:tc>
          <w:tcPr>
            <w:tcW w:w="5000" w:type="pct"/>
            <w:gridSpan w:val="4"/>
            <w:vAlign w:val="center"/>
          </w:tcPr>
          <w:p w14:paraId="0563B74D" w14:textId="77777777" w:rsidR="00B63685" w:rsidRPr="00D92961" w:rsidRDefault="00B63685" w:rsidP="00B63685">
            <w:bookmarkStart w:id="15" w:name="_Toc65488162"/>
            <w:bookmarkStart w:id="16" w:name="_Toc65488240"/>
            <w:bookmarkStart w:id="17" w:name="_Toc65672273"/>
            <w:bookmarkStart w:id="18" w:name="_Toc67401002"/>
            <w:bookmarkStart w:id="19" w:name="_Toc67649046"/>
            <w:bookmarkStart w:id="20" w:name="_Toc67649276"/>
            <w:bookmarkStart w:id="21" w:name="_Toc67649409"/>
            <w:bookmarkStart w:id="22" w:name="_Toc67649514"/>
            <w:bookmarkStart w:id="23" w:name="_Toc67650024"/>
            <w:bookmarkStart w:id="24" w:name="_Toc121334259"/>
            <w:bookmarkStart w:id="25" w:name="_Toc121379770"/>
            <w:bookmarkStart w:id="26" w:name="_Toc121407121"/>
            <w:bookmarkStart w:id="27" w:name="_Toc121736415"/>
            <w:bookmarkStart w:id="28" w:name="_Toc121738949"/>
            <w:bookmarkStart w:id="29" w:name="_Toc121817223"/>
            <w:r w:rsidRPr="00D92961">
              <w:t>Mês/Ano da Avaliação:</w:t>
            </w:r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</w:p>
        </w:tc>
      </w:tr>
      <w:tr w:rsidR="00B63685" w:rsidRPr="00D92961" w14:paraId="42DD8886" w14:textId="77777777" w:rsidTr="00F921A0">
        <w:trPr>
          <w:cantSplit/>
          <w:trHeight w:val="397"/>
        </w:trPr>
        <w:tc>
          <w:tcPr>
            <w:tcW w:w="5000" w:type="pct"/>
            <w:gridSpan w:val="4"/>
            <w:vAlign w:val="center"/>
          </w:tcPr>
          <w:p w14:paraId="6D1B1410" w14:textId="77777777" w:rsidR="00B63685" w:rsidRPr="00D92961" w:rsidRDefault="00B63685" w:rsidP="00B63685">
            <w:bookmarkStart w:id="30" w:name="_Toc65488163"/>
            <w:bookmarkStart w:id="31" w:name="_Toc65488241"/>
            <w:bookmarkStart w:id="32" w:name="_Toc65672274"/>
            <w:bookmarkStart w:id="33" w:name="_Toc67401003"/>
            <w:bookmarkStart w:id="34" w:name="_Toc67649047"/>
            <w:bookmarkStart w:id="35" w:name="_Toc67649277"/>
            <w:bookmarkStart w:id="36" w:name="_Toc67649410"/>
            <w:bookmarkStart w:id="37" w:name="_Toc67649515"/>
            <w:bookmarkStart w:id="38" w:name="_Toc67650025"/>
            <w:bookmarkStart w:id="39" w:name="_Toc121334260"/>
            <w:bookmarkStart w:id="40" w:name="_Toc121379771"/>
            <w:bookmarkStart w:id="41" w:name="_Toc121407122"/>
            <w:bookmarkStart w:id="42" w:name="_Toc121736416"/>
            <w:bookmarkStart w:id="43" w:name="_Toc121738950"/>
            <w:bookmarkStart w:id="44" w:name="_Toc121817224"/>
            <w:r w:rsidRPr="00D92961">
              <w:t>Contrato nº:                                           Início: ___/___/___                        Término: ___/___/___</w:t>
            </w:r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r w:rsidRPr="00D92961">
              <w:t xml:space="preserve"> </w:t>
            </w:r>
          </w:p>
        </w:tc>
      </w:tr>
      <w:tr w:rsidR="00B63685" w:rsidRPr="00D92961" w14:paraId="5C6D18E3" w14:textId="77777777" w:rsidTr="00F921A0">
        <w:trPr>
          <w:cantSplit/>
          <w:trHeight w:val="369"/>
        </w:trPr>
        <w:tc>
          <w:tcPr>
            <w:tcW w:w="5000" w:type="pct"/>
            <w:gridSpan w:val="4"/>
            <w:vAlign w:val="center"/>
          </w:tcPr>
          <w:p w14:paraId="695B0E2E" w14:textId="77777777" w:rsidR="00B63685" w:rsidRDefault="00B63685" w:rsidP="00B63685">
            <w:bookmarkStart w:id="45" w:name="_Toc65488164"/>
            <w:bookmarkStart w:id="46" w:name="_Toc65488242"/>
            <w:bookmarkStart w:id="47" w:name="_Toc65672275"/>
            <w:bookmarkStart w:id="48" w:name="_Toc67401004"/>
            <w:bookmarkStart w:id="49" w:name="_Toc67649048"/>
            <w:bookmarkStart w:id="50" w:name="_Toc67649278"/>
            <w:bookmarkStart w:id="51" w:name="_Toc67649411"/>
            <w:bookmarkStart w:id="52" w:name="_Toc67649516"/>
            <w:bookmarkStart w:id="53" w:name="_Toc67650026"/>
            <w:bookmarkStart w:id="54" w:name="_Toc121334261"/>
            <w:bookmarkStart w:id="55" w:name="_Toc121379772"/>
            <w:bookmarkStart w:id="56" w:name="_Toc121407123"/>
            <w:bookmarkStart w:id="57" w:name="_Toc121736417"/>
            <w:bookmarkStart w:id="58" w:name="_Toc121738951"/>
            <w:bookmarkStart w:id="59" w:name="_Toc121817225"/>
            <w:r w:rsidRPr="00D92961">
              <w:t>Objeto do Contrato:</w:t>
            </w:r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</w:p>
          <w:p w14:paraId="449DA827" w14:textId="77777777" w:rsidR="00691E4E" w:rsidRDefault="00691E4E" w:rsidP="00B63685"/>
          <w:p w14:paraId="52994178" w14:textId="77777777" w:rsidR="00691E4E" w:rsidRDefault="00691E4E" w:rsidP="00B63685"/>
          <w:p w14:paraId="47CB46EF" w14:textId="77777777" w:rsidR="00691E4E" w:rsidRPr="00D92961" w:rsidRDefault="00691E4E" w:rsidP="00B63685"/>
        </w:tc>
      </w:tr>
      <w:tr w:rsidR="00B63685" w:rsidRPr="00D92961" w14:paraId="765BAA05" w14:textId="77777777" w:rsidTr="00F921A0">
        <w:trPr>
          <w:cantSplit/>
          <w:trHeight w:val="369"/>
        </w:trPr>
        <w:tc>
          <w:tcPr>
            <w:tcW w:w="5000" w:type="pct"/>
            <w:gridSpan w:val="4"/>
            <w:vAlign w:val="center"/>
          </w:tcPr>
          <w:p w14:paraId="6060A30A" w14:textId="77777777" w:rsidR="00B63685" w:rsidRPr="00D92961" w:rsidRDefault="00B63685" w:rsidP="00B63685">
            <w:bookmarkStart w:id="60" w:name="_Toc65488165"/>
            <w:bookmarkStart w:id="61" w:name="_Toc65488243"/>
            <w:bookmarkStart w:id="62" w:name="_Toc65672276"/>
            <w:bookmarkStart w:id="63" w:name="_Toc67401005"/>
            <w:bookmarkStart w:id="64" w:name="_Toc67649049"/>
            <w:bookmarkStart w:id="65" w:name="_Toc67649279"/>
            <w:bookmarkStart w:id="66" w:name="_Toc67649412"/>
            <w:bookmarkStart w:id="67" w:name="_Toc67649517"/>
            <w:bookmarkStart w:id="68" w:name="_Toc67650027"/>
            <w:bookmarkStart w:id="69" w:name="_Toc121334262"/>
            <w:bookmarkStart w:id="70" w:name="_Toc121379773"/>
            <w:bookmarkStart w:id="71" w:name="_Toc121407124"/>
            <w:bookmarkStart w:id="72" w:name="_Toc121736418"/>
            <w:bookmarkStart w:id="73" w:name="_Toc121738952"/>
            <w:bookmarkStart w:id="74" w:name="_Toc121817226"/>
            <w:r w:rsidRPr="00D92961">
              <w:t>Valor do Contrato:</w:t>
            </w:r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</w:p>
        </w:tc>
      </w:tr>
      <w:tr w:rsidR="00B63685" w:rsidRPr="00D92961" w14:paraId="68745DAB" w14:textId="77777777" w:rsidTr="00F921A0">
        <w:trPr>
          <w:cantSplit/>
          <w:trHeight w:val="369"/>
        </w:trPr>
        <w:tc>
          <w:tcPr>
            <w:tcW w:w="5000" w:type="pct"/>
            <w:gridSpan w:val="4"/>
            <w:vAlign w:val="center"/>
          </w:tcPr>
          <w:p w14:paraId="35967788" w14:textId="77777777" w:rsidR="00B63685" w:rsidRPr="00D92961" w:rsidRDefault="00B63685" w:rsidP="00B63685">
            <w:bookmarkStart w:id="75" w:name="_Toc65488166"/>
            <w:bookmarkStart w:id="76" w:name="_Toc65488244"/>
            <w:bookmarkStart w:id="77" w:name="_Toc65672277"/>
            <w:bookmarkStart w:id="78" w:name="_Toc67401006"/>
            <w:bookmarkStart w:id="79" w:name="_Toc67649050"/>
            <w:bookmarkStart w:id="80" w:name="_Toc67649280"/>
            <w:bookmarkStart w:id="81" w:name="_Toc67649413"/>
            <w:bookmarkStart w:id="82" w:name="_Toc67649518"/>
            <w:bookmarkStart w:id="83" w:name="_Toc67650028"/>
            <w:bookmarkStart w:id="84" w:name="_Toc121334263"/>
            <w:bookmarkStart w:id="85" w:name="_Toc121379774"/>
            <w:bookmarkStart w:id="86" w:name="_Toc121407125"/>
            <w:bookmarkStart w:id="87" w:name="_Toc121736419"/>
            <w:bookmarkStart w:id="88" w:name="_Toc121738953"/>
            <w:bookmarkStart w:id="89" w:name="_Toc121817227"/>
            <w:r w:rsidRPr="00D92961">
              <w:t>Unidade Demandante:</w:t>
            </w:r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r w:rsidRPr="00D92961">
              <w:t xml:space="preserve">               </w:t>
            </w:r>
          </w:p>
        </w:tc>
      </w:tr>
      <w:tr w:rsidR="00B63685" w:rsidRPr="00D92961" w14:paraId="7E5B3B33" w14:textId="77777777" w:rsidTr="00F921A0">
        <w:trPr>
          <w:cantSplit/>
          <w:trHeight w:val="369"/>
        </w:trPr>
        <w:tc>
          <w:tcPr>
            <w:tcW w:w="5000" w:type="pct"/>
            <w:gridSpan w:val="4"/>
            <w:vAlign w:val="center"/>
          </w:tcPr>
          <w:p w14:paraId="533A4AFA" w14:textId="77777777" w:rsidR="00B63685" w:rsidRPr="00D92961" w:rsidRDefault="00B63685" w:rsidP="00B63685">
            <w:bookmarkStart w:id="90" w:name="_Toc65488167"/>
            <w:bookmarkStart w:id="91" w:name="_Toc65488245"/>
            <w:bookmarkStart w:id="92" w:name="_Toc65672278"/>
            <w:bookmarkStart w:id="93" w:name="_Toc67401007"/>
            <w:bookmarkStart w:id="94" w:name="_Toc67649051"/>
            <w:bookmarkStart w:id="95" w:name="_Toc67649281"/>
            <w:bookmarkStart w:id="96" w:name="_Toc67649414"/>
            <w:bookmarkStart w:id="97" w:name="_Toc67649519"/>
            <w:bookmarkStart w:id="98" w:name="_Toc67650029"/>
            <w:bookmarkStart w:id="99" w:name="_Toc121334264"/>
            <w:bookmarkStart w:id="100" w:name="_Toc121379775"/>
            <w:bookmarkStart w:id="101" w:name="_Toc121407126"/>
            <w:bookmarkStart w:id="102" w:name="_Toc121736420"/>
            <w:bookmarkStart w:id="103" w:name="_Toc121738954"/>
            <w:bookmarkStart w:id="104" w:name="_Toc121817228"/>
            <w:r w:rsidRPr="00D92961">
              <w:t>Gestor do Contrato:</w:t>
            </w:r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</w:p>
        </w:tc>
      </w:tr>
      <w:tr w:rsidR="00B63685" w:rsidRPr="00D92961" w14:paraId="1448401B" w14:textId="77777777" w:rsidTr="00F921A0">
        <w:trPr>
          <w:cantSplit/>
          <w:trHeight w:val="369"/>
        </w:trPr>
        <w:tc>
          <w:tcPr>
            <w:tcW w:w="5000" w:type="pct"/>
            <w:gridSpan w:val="4"/>
            <w:vAlign w:val="center"/>
          </w:tcPr>
          <w:p w14:paraId="0CFB0054" w14:textId="77777777" w:rsidR="00B63685" w:rsidRPr="00D92961" w:rsidRDefault="00B63685" w:rsidP="00B63685">
            <w:bookmarkStart w:id="105" w:name="_Toc65488168"/>
            <w:bookmarkStart w:id="106" w:name="_Toc65488246"/>
            <w:bookmarkStart w:id="107" w:name="_Toc65672279"/>
            <w:bookmarkStart w:id="108" w:name="_Toc67401008"/>
            <w:bookmarkStart w:id="109" w:name="_Toc67649052"/>
            <w:bookmarkStart w:id="110" w:name="_Toc67649282"/>
            <w:bookmarkStart w:id="111" w:name="_Toc67649415"/>
            <w:bookmarkStart w:id="112" w:name="_Toc67649520"/>
            <w:bookmarkStart w:id="113" w:name="_Toc67650030"/>
            <w:bookmarkStart w:id="114" w:name="_Toc121334265"/>
            <w:bookmarkStart w:id="115" w:name="_Toc121379776"/>
            <w:bookmarkStart w:id="116" w:name="_Toc121407127"/>
            <w:bookmarkStart w:id="117" w:name="_Toc121736421"/>
            <w:bookmarkStart w:id="118" w:name="_Toc121738955"/>
            <w:bookmarkStart w:id="119" w:name="_Toc121817229"/>
            <w:r w:rsidRPr="00D92961">
              <w:t>Fiscal do Contrato:</w:t>
            </w:r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</w:p>
        </w:tc>
      </w:tr>
      <w:tr w:rsidR="00B63685" w:rsidRPr="00D92961" w14:paraId="6F6A91BC" w14:textId="77777777" w:rsidTr="00F921A0">
        <w:trPr>
          <w:cantSplit/>
          <w:trHeight w:val="369"/>
        </w:trPr>
        <w:tc>
          <w:tcPr>
            <w:tcW w:w="5000" w:type="pct"/>
            <w:gridSpan w:val="4"/>
            <w:vAlign w:val="center"/>
          </w:tcPr>
          <w:p w14:paraId="32CFF804" w14:textId="72A76CCA" w:rsidR="00B63685" w:rsidRPr="00D92961" w:rsidRDefault="00B63685" w:rsidP="00B63685">
            <w:bookmarkStart w:id="120" w:name="_Toc65488169"/>
            <w:bookmarkStart w:id="121" w:name="_Toc65488247"/>
            <w:bookmarkStart w:id="122" w:name="_Toc65672280"/>
            <w:bookmarkStart w:id="123" w:name="_Toc67401009"/>
            <w:bookmarkStart w:id="124" w:name="_Toc67649053"/>
            <w:bookmarkStart w:id="125" w:name="_Toc67649283"/>
            <w:bookmarkStart w:id="126" w:name="_Toc67649416"/>
            <w:bookmarkStart w:id="127" w:name="_Toc67649521"/>
            <w:bookmarkStart w:id="128" w:name="_Toc67650031"/>
            <w:bookmarkStart w:id="129" w:name="_Toc121334266"/>
            <w:bookmarkStart w:id="130" w:name="_Toc121379777"/>
            <w:bookmarkStart w:id="131" w:name="_Toc121407128"/>
            <w:bookmarkStart w:id="132" w:name="_Toc121736422"/>
            <w:bookmarkStart w:id="133" w:name="_Toc121738956"/>
            <w:bookmarkStart w:id="134" w:name="_Toc121817230"/>
            <w:r w:rsidRPr="00D92961">
              <w:t>Empresa Contratada:</w:t>
            </w:r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r w:rsidR="00691E4E">
              <w:t xml:space="preserve"> </w:t>
            </w:r>
          </w:p>
        </w:tc>
      </w:tr>
      <w:tr w:rsidR="00691E4E" w:rsidRPr="00D92961" w14:paraId="2BBB8C82" w14:textId="77777777" w:rsidTr="00F921A0">
        <w:trPr>
          <w:cantSplit/>
          <w:trHeight w:val="369"/>
        </w:trPr>
        <w:tc>
          <w:tcPr>
            <w:tcW w:w="5000" w:type="pct"/>
            <w:gridSpan w:val="4"/>
            <w:vAlign w:val="center"/>
          </w:tcPr>
          <w:p w14:paraId="16B152A0" w14:textId="2F7AE1D2" w:rsidR="00691E4E" w:rsidRPr="00D92961" w:rsidRDefault="00691E4E" w:rsidP="00B63685">
            <w:r>
              <w:t>CNPJ:</w:t>
            </w:r>
          </w:p>
        </w:tc>
      </w:tr>
      <w:tr w:rsidR="00691E4E" w:rsidRPr="00D92961" w14:paraId="1E6E8384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801"/>
          <w:tblHeader/>
        </w:trPr>
        <w:tc>
          <w:tcPr>
            <w:tcW w:w="4991" w:type="pct"/>
            <w:gridSpan w:val="3"/>
            <w:shd w:val="clear" w:color="auto" w:fill="0D4643" w:themeFill="accent1" w:themeFillShade="BF"/>
            <w:vAlign w:val="center"/>
          </w:tcPr>
          <w:p w14:paraId="7275709F" w14:textId="103FD3D0" w:rsidR="00691E4E" w:rsidRPr="00D92961" w:rsidRDefault="00691E4E" w:rsidP="006A07C1">
            <w:pPr>
              <w:spacing w:line="276" w:lineRule="auto"/>
              <w:rPr>
                <w:rFonts w:cs="Times New Roman"/>
                <w:color w:val="FFFFFF" w:themeColor="background1"/>
                <w:sz w:val="18"/>
                <w:szCs w:val="18"/>
              </w:rPr>
            </w:pPr>
            <w:r w:rsidRPr="00D92961">
              <w:rPr>
                <w:rFonts w:cs="Times New Roman"/>
                <w:color w:val="FFFFFF" w:themeColor="background1"/>
                <w:sz w:val="18"/>
                <w:szCs w:val="18"/>
              </w:rPr>
              <w:t>2.</w:t>
            </w:r>
            <w:r w:rsidR="00326CE7">
              <w:rPr>
                <w:rFonts w:cs="Times New Roman"/>
                <w:color w:val="FFFFFF" w:themeColor="background1"/>
                <w:sz w:val="18"/>
                <w:szCs w:val="18"/>
              </w:rPr>
              <w:t xml:space="preserve">0 </w:t>
            </w:r>
            <w:r w:rsidRPr="00D92961">
              <w:rPr>
                <w:rFonts w:cs="Times New Roman"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cs="Times New Roman"/>
                <w:color w:val="FFFFFF" w:themeColor="background1"/>
                <w:sz w:val="18"/>
                <w:szCs w:val="18"/>
              </w:rPr>
              <w:t>–</w:t>
            </w:r>
            <w:r w:rsidRPr="00D92961">
              <w:rPr>
                <w:rFonts w:cs="Times New Roman"/>
                <w:color w:val="FFFFFF" w:themeColor="background1"/>
                <w:sz w:val="18"/>
                <w:szCs w:val="18"/>
              </w:rPr>
              <w:t xml:space="preserve"> </w:t>
            </w:r>
            <w:r w:rsidR="005E7E85">
              <w:rPr>
                <w:rFonts w:cs="Times New Roman"/>
                <w:color w:val="FFFFFF" w:themeColor="background1"/>
                <w:sz w:val="18"/>
                <w:szCs w:val="18"/>
              </w:rPr>
              <w:t>DADOS DO</w:t>
            </w:r>
            <w:r>
              <w:rPr>
                <w:rFonts w:cs="Times New Roman"/>
                <w:color w:val="FFFFFF" w:themeColor="background1"/>
                <w:sz w:val="18"/>
                <w:szCs w:val="18"/>
              </w:rPr>
              <w:t xml:space="preserve"> FISCAL DESIGNADO E RESPONSÁVEL PELO RELATÓRIO DE FISCALIZAÇÃO</w:t>
            </w:r>
          </w:p>
        </w:tc>
      </w:tr>
      <w:tr w:rsidR="00691E4E" w:rsidRPr="00D92961" w14:paraId="04ACE957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4991" w:type="pct"/>
            <w:gridSpan w:val="3"/>
            <w:vAlign w:val="center"/>
          </w:tcPr>
          <w:p w14:paraId="10B82D42" w14:textId="7CF6FE52" w:rsidR="00691E4E" w:rsidRPr="00D92961" w:rsidRDefault="00691E4E" w:rsidP="006A07C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Nome</w:t>
            </w:r>
            <w:r w:rsidR="00C44186">
              <w:rPr>
                <w:rFonts w:cs="Times New Roman"/>
                <w:sz w:val="18"/>
                <w:szCs w:val="18"/>
              </w:rPr>
              <w:t>:</w:t>
            </w:r>
          </w:p>
        </w:tc>
      </w:tr>
      <w:tr w:rsidR="00691E4E" w:rsidRPr="00D92961" w14:paraId="6D8DB056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4991" w:type="pct"/>
            <w:gridSpan w:val="3"/>
            <w:vAlign w:val="center"/>
          </w:tcPr>
          <w:p w14:paraId="78805018" w14:textId="50E2F04A" w:rsidR="00691E4E" w:rsidRPr="00D92961" w:rsidRDefault="00C44186" w:rsidP="006A07C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Cargo/ Setor:</w:t>
            </w:r>
          </w:p>
        </w:tc>
      </w:tr>
      <w:tr w:rsidR="00691E4E" w:rsidRPr="00D92961" w14:paraId="39191D2A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4991" w:type="pct"/>
            <w:gridSpan w:val="3"/>
            <w:vAlign w:val="center"/>
          </w:tcPr>
          <w:p w14:paraId="6FB2CAC0" w14:textId="1AFF1E60" w:rsidR="00691E4E" w:rsidRPr="00D92961" w:rsidRDefault="00C44186" w:rsidP="006A07C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Portaria de designação:</w:t>
            </w:r>
          </w:p>
        </w:tc>
      </w:tr>
      <w:tr w:rsidR="00C44186" w:rsidRPr="00D92961" w14:paraId="580C900E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4991" w:type="pct"/>
            <w:gridSpan w:val="3"/>
            <w:vAlign w:val="center"/>
          </w:tcPr>
          <w:p w14:paraId="67D7ACC9" w14:textId="7761AC30" w:rsidR="00C44186" w:rsidRDefault="00C44186" w:rsidP="006A07C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Matricula:</w:t>
            </w:r>
          </w:p>
        </w:tc>
      </w:tr>
      <w:tr w:rsidR="005E7E85" w:rsidRPr="00D92961" w14:paraId="7CDF242D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801"/>
          <w:tblHeader/>
        </w:trPr>
        <w:tc>
          <w:tcPr>
            <w:tcW w:w="4991" w:type="pct"/>
            <w:gridSpan w:val="3"/>
            <w:shd w:val="clear" w:color="auto" w:fill="0D4643" w:themeFill="accent1" w:themeFillShade="BF"/>
            <w:vAlign w:val="center"/>
          </w:tcPr>
          <w:p w14:paraId="17DFB994" w14:textId="215C7261" w:rsidR="005E7E85" w:rsidRPr="00D92961" w:rsidRDefault="005E7E85" w:rsidP="006A07C1">
            <w:pPr>
              <w:spacing w:line="276" w:lineRule="auto"/>
              <w:rPr>
                <w:rFonts w:cs="Times New Roman"/>
                <w:color w:val="FFFFFF" w:themeColor="background1"/>
                <w:sz w:val="18"/>
                <w:szCs w:val="18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</w:rPr>
              <w:t>3.0 – DADOS DA FISCALIZAÇÃO</w:t>
            </w:r>
          </w:p>
        </w:tc>
      </w:tr>
      <w:tr w:rsidR="005E7E85" w:rsidRPr="00D92961" w14:paraId="01D3B939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4991" w:type="pct"/>
            <w:gridSpan w:val="3"/>
            <w:vAlign w:val="center"/>
          </w:tcPr>
          <w:p w14:paraId="177BC225" w14:textId="73C5154F" w:rsidR="005E7E85" w:rsidRPr="00D92961" w:rsidRDefault="001F3448" w:rsidP="006A07C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Período de Fiscalização:     De  ____/______/_______      a      ______/______/_______</w:t>
            </w:r>
          </w:p>
        </w:tc>
      </w:tr>
      <w:tr w:rsidR="005E7E85" w:rsidRPr="00D92961" w14:paraId="5C04E3F3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4991" w:type="pct"/>
            <w:gridSpan w:val="3"/>
            <w:vAlign w:val="center"/>
          </w:tcPr>
          <w:p w14:paraId="32756087" w14:textId="7FA9352E" w:rsidR="005E7E85" w:rsidRPr="00B33997" w:rsidRDefault="001F3448" w:rsidP="006A07C1">
            <w:pPr>
              <w:spacing w:line="276" w:lineRule="auto"/>
              <w:rPr>
                <w:rFonts w:cs="Times New Roman"/>
                <w:b/>
                <w:bCs/>
                <w:sz w:val="18"/>
                <w:szCs w:val="18"/>
              </w:rPr>
            </w:pPr>
            <w:r w:rsidRPr="00B33997">
              <w:rPr>
                <w:rFonts w:cs="Times New Roman"/>
                <w:b/>
                <w:bCs/>
                <w:sz w:val="18"/>
                <w:szCs w:val="18"/>
              </w:rPr>
              <w:t>RELAÇÃO DAS VERIFICA</w:t>
            </w:r>
            <w:r w:rsidR="004F5736" w:rsidRPr="00B33997">
              <w:rPr>
                <w:rFonts w:cs="Times New Roman"/>
                <w:b/>
                <w:bCs/>
                <w:sz w:val="18"/>
                <w:szCs w:val="18"/>
              </w:rPr>
              <w:t>ÇÕES</w:t>
            </w:r>
          </w:p>
        </w:tc>
      </w:tr>
      <w:tr w:rsidR="008310AC" w:rsidRPr="00D92961" w14:paraId="066AA954" w14:textId="19734274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3222" w:type="pct"/>
            <w:vAlign w:val="center"/>
          </w:tcPr>
          <w:p w14:paraId="42A9C801" w14:textId="5B064A65" w:rsidR="008310AC" w:rsidRPr="008310AC" w:rsidRDefault="008310AC" w:rsidP="006A07C1">
            <w:pPr>
              <w:spacing w:line="276" w:lineRule="auto"/>
              <w:rPr>
                <w:rFonts w:cs="Times New Roman"/>
                <w:b/>
                <w:bCs/>
                <w:sz w:val="18"/>
                <w:szCs w:val="18"/>
              </w:rPr>
            </w:pPr>
            <w:r w:rsidRPr="008310AC">
              <w:rPr>
                <w:rFonts w:cs="Times New Roman"/>
                <w:b/>
                <w:bCs/>
                <w:sz w:val="18"/>
                <w:szCs w:val="18"/>
              </w:rPr>
              <w:t>Ocorrências;</w:t>
            </w:r>
          </w:p>
        </w:tc>
        <w:tc>
          <w:tcPr>
            <w:tcW w:w="1004" w:type="pct"/>
            <w:vAlign w:val="center"/>
          </w:tcPr>
          <w:p w14:paraId="0D220FC3" w14:textId="64185C7B" w:rsidR="008310AC" w:rsidRPr="008310AC" w:rsidRDefault="008310AC" w:rsidP="008310AC">
            <w:pPr>
              <w:spacing w:line="276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8310AC">
              <w:rPr>
                <w:rFonts w:cs="Times New Roman"/>
                <w:b/>
                <w:bCs/>
                <w:sz w:val="18"/>
                <w:szCs w:val="18"/>
              </w:rPr>
              <w:t>SIM</w:t>
            </w:r>
          </w:p>
        </w:tc>
        <w:tc>
          <w:tcPr>
            <w:tcW w:w="764" w:type="pct"/>
            <w:vAlign w:val="center"/>
          </w:tcPr>
          <w:p w14:paraId="75C91BC0" w14:textId="6F32D773" w:rsidR="008310AC" w:rsidRPr="008310AC" w:rsidRDefault="008310AC" w:rsidP="008310AC">
            <w:pPr>
              <w:spacing w:line="276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8310AC">
              <w:rPr>
                <w:rFonts w:cs="Times New Roman"/>
                <w:b/>
                <w:bCs/>
                <w:sz w:val="18"/>
                <w:szCs w:val="18"/>
              </w:rPr>
              <w:t>NÃO</w:t>
            </w:r>
          </w:p>
        </w:tc>
      </w:tr>
      <w:tr w:rsidR="008310AC" w:rsidRPr="00D92961" w14:paraId="22582B58" w14:textId="7B6384FD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3222" w:type="pct"/>
            <w:vAlign w:val="center"/>
          </w:tcPr>
          <w:p w14:paraId="6DB05FCD" w14:textId="492FF02F" w:rsidR="008310AC" w:rsidRPr="004F5736" w:rsidRDefault="008310AC" w:rsidP="004F5736">
            <w:pPr>
              <w:pStyle w:val="PargrafodaLista"/>
              <w:numPr>
                <w:ilvl w:val="0"/>
                <w:numId w:val="47"/>
              </w:num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Cumpriu as obrigações contratuais</w:t>
            </w:r>
          </w:p>
        </w:tc>
        <w:tc>
          <w:tcPr>
            <w:tcW w:w="1004" w:type="pct"/>
            <w:vAlign w:val="center"/>
          </w:tcPr>
          <w:p w14:paraId="3D0F72CE" w14:textId="77777777" w:rsidR="008310AC" w:rsidRPr="008310AC" w:rsidRDefault="008310AC" w:rsidP="008310AC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64" w:type="pct"/>
            <w:vAlign w:val="center"/>
          </w:tcPr>
          <w:p w14:paraId="33F1C4F0" w14:textId="7DD3AFE2" w:rsidR="008310AC" w:rsidRPr="008310AC" w:rsidRDefault="008310AC" w:rsidP="00396BC0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  <w:tr w:rsidR="008310AC" w:rsidRPr="00D92961" w14:paraId="75A2AA43" w14:textId="6FC0720B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3222" w:type="pct"/>
            <w:vAlign w:val="center"/>
          </w:tcPr>
          <w:p w14:paraId="522BCEA0" w14:textId="6503EBC9" w:rsidR="008310AC" w:rsidRDefault="008310AC" w:rsidP="004F5736">
            <w:pPr>
              <w:pStyle w:val="PargrafodaLista"/>
              <w:numPr>
                <w:ilvl w:val="0"/>
                <w:numId w:val="47"/>
              </w:num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Obedeceu aos prazos estabelecidos</w:t>
            </w:r>
          </w:p>
        </w:tc>
        <w:tc>
          <w:tcPr>
            <w:tcW w:w="1004" w:type="pct"/>
            <w:vAlign w:val="center"/>
          </w:tcPr>
          <w:p w14:paraId="4B55F480" w14:textId="77777777" w:rsidR="008310AC" w:rsidRPr="008310AC" w:rsidRDefault="008310AC" w:rsidP="008310AC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64" w:type="pct"/>
            <w:vAlign w:val="center"/>
          </w:tcPr>
          <w:p w14:paraId="44E3F034" w14:textId="086FFD52" w:rsidR="008310AC" w:rsidRPr="008310AC" w:rsidRDefault="008310AC" w:rsidP="00C313B7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  <w:tr w:rsidR="008310AC" w:rsidRPr="00D92961" w14:paraId="4D20256A" w14:textId="7C51B0CE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3222" w:type="pct"/>
            <w:vAlign w:val="center"/>
          </w:tcPr>
          <w:p w14:paraId="18A355D2" w14:textId="037AFA2A" w:rsidR="008310AC" w:rsidRPr="008310AC" w:rsidRDefault="008310AC" w:rsidP="008310AC">
            <w:pPr>
              <w:pStyle w:val="PargrafodaLista"/>
              <w:numPr>
                <w:ilvl w:val="0"/>
                <w:numId w:val="47"/>
              </w:num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Entregou os documentos a que estava obrigado</w:t>
            </w:r>
          </w:p>
        </w:tc>
        <w:tc>
          <w:tcPr>
            <w:tcW w:w="1004" w:type="pct"/>
            <w:vAlign w:val="center"/>
          </w:tcPr>
          <w:p w14:paraId="3D2AF51E" w14:textId="77777777" w:rsidR="008310AC" w:rsidRPr="008310AC" w:rsidRDefault="008310AC" w:rsidP="008310AC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64" w:type="pct"/>
            <w:vAlign w:val="center"/>
          </w:tcPr>
          <w:p w14:paraId="64F8C9DE" w14:textId="39459326" w:rsidR="008310AC" w:rsidRPr="008310AC" w:rsidRDefault="008310AC" w:rsidP="006C60F4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  <w:tr w:rsidR="008310AC" w:rsidRPr="00D92961" w14:paraId="364B3100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3222" w:type="pct"/>
            <w:vAlign w:val="center"/>
          </w:tcPr>
          <w:p w14:paraId="0C1A4EDD" w14:textId="477293F1" w:rsidR="008310AC" w:rsidRDefault="00526FCB" w:rsidP="008310AC">
            <w:pPr>
              <w:pStyle w:val="PargrafodaLista"/>
              <w:numPr>
                <w:ilvl w:val="0"/>
                <w:numId w:val="47"/>
              </w:num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Elaborou e encaminhou relatório mensal das atividades</w:t>
            </w:r>
          </w:p>
        </w:tc>
        <w:tc>
          <w:tcPr>
            <w:tcW w:w="1004" w:type="pct"/>
            <w:vAlign w:val="center"/>
          </w:tcPr>
          <w:p w14:paraId="68503014" w14:textId="77777777" w:rsidR="008310AC" w:rsidRPr="008310AC" w:rsidRDefault="008310AC" w:rsidP="008310AC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64" w:type="pct"/>
            <w:vAlign w:val="center"/>
          </w:tcPr>
          <w:p w14:paraId="67515588" w14:textId="77777777" w:rsidR="008310AC" w:rsidRPr="008310AC" w:rsidRDefault="008310AC" w:rsidP="006C60F4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  <w:tr w:rsidR="00526FCB" w:rsidRPr="00D92961" w14:paraId="243E4B4A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3222" w:type="pct"/>
            <w:vAlign w:val="center"/>
          </w:tcPr>
          <w:p w14:paraId="7546125A" w14:textId="4E0939EA" w:rsidR="00526FCB" w:rsidRDefault="00526FCB" w:rsidP="008310AC">
            <w:pPr>
              <w:pStyle w:val="PargrafodaLista"/>
              <w:numPr>
                <w:ilvl w:val="0"/>
                <w:numId w:val="47"/>
              </w:num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Prestou o serviço</w:t>
            </w:r>
            <w:r w:rsidR="00A57DE2">
              <w:rPr>
                <w:rFonts w:cs="Times New Roman"/>
                <w:sz w:val="18"/>
                <w:szCs w:val="18"/>
              </w:rPr>
              <w:t xml:space="preserve"> com qualidade esperada</w:t>
            </w:r>
          </w:p>
        </w:tc>
        <w:tc>
          <w:tcPr>
            <w:tcW w:w="1004" w:type="pct"/>
            <w:vAlign w:val="center"/>
          </w:tcPr>
          <w:p w14:paraId="1C3B0447" w14:textId="77777777" w:rsidR="00526FCB" w:rsidRPr="008310AC" w:rsidRDefault="00526FCB" w:rsidP="008310AC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64" w:type="pct"/>
            <w:vAlign w:val="center"/>
          </w:tcPr>
          <w:p w14:paraId="1F1FDBC1" w14:textId="77777777" w:rsidR="00526FCB" w:rsidRPr="008310AC" w:rsidRDefault="00526FCB" w:rsidP="006C60F4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  <w:tr w:rsidR="00A57DE2" w:rsidRPr="00D92961" w14:paraId="61DC3CEE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354"/>
        </w:trPr>
        <w:tc>
          <w:tcPr>
            <w:tcW w:w="3222" w:type="pct"/>
            <w:vAlign w:val="center"/>
          </w:tcPr>
          <w:p w14:paraId="4B4D1DFD" w14:textId="40EFD297" w:rsidR="00A57DE2" w:rsidRDefault="00A57DE2" w:rsidP="008310AC">
            <w:pPr>
              <w:pStyle w:val="PargrafodaLista"/>
              <w:numPr>
                <w:ilvl w:val="0"/>
                <w:numId w:val="47"/>
              </w:num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Informou ou comunic</w:t>
            </w:r>
            <w:r w:rsidR="0044001A">
              <w:rPr>
                <w:rFonts w:cs="Times New Roman"/>
                <w:sz w:val="18"/>
                <w:szCs w:val="18"/>
              </w:rPr>
              <w:t>ou situações a que estava obrigado</w:t>
            </w:r>
          </w:p>
        </w:tc>
        <w:tc>
          <w:tcPr>
            <w:tcW w:w="1004" w:type="pct"/>
            <w:vAlign w:val="center"/>
          </w:tcPr>
          <w:p w14:paraId="68846327" w14:textId="77777777" w:rsidR="00A57DE2" w:rsidRPr="008310AC" w:rsidRDefault="00A57DE2" w:rsidP="008310AC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64" w:type="pct"/>
            <w:vAlign w:val="center"/>
          </w:tcPr>
          <w:p w14:paraId="39DCACC1" w14:textId="77777777" w:rsidR="00A57DE2" w:rsidRPr="008310AC" w:rsidRDefault="00A57DE2" w:rsidP="006C60F4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  <w:tr w:rsidR="00E60D7D" w:rsidRPr="00D92961" w14:paraId="2A367E64" w14:textId="77777777" w:rsidTr="00F921A0">
        <w:tblPrEx>
          <w:tblLook w:val="0000" w:firstRow="0" w:lastRow="0" w:firstColumn="0" w:lastColumn="0" w:noHBand="0" w:noVBand="0"/>
        </w:tblPrEx>
        <w:trPr>
          <w:gridAfter w:val="1"/>
          <w:wAfter w:w="9" w:type="pct"/>
          <w:cantSplit/>
          <w:trHeight w:hRule="exact" w:val="1405"/>
        </w:trPr>
        <w:tc>
          <w:tcPr>
            <w:tcW w:w="4991" w:type="pct"/>
            <w:gridSpan w:val="3"/>
            <w:vAlign w:val="center"/>
          </w:tcPr>
          <w:p w14:paraId="7E48867E" w14:textId="77777777" w:rsidR="00E60D7D" w:rsidRPr="00E60D7D" w:rsidRDefault="00E60D7D" w:rsidP="00E60D7D">
            <w:pPr>
              <w:rPr>
                <w:rFonts w:cs="Times New Roman"/>
                <w:sz w:val="18"/>
                <w:szCs w:val="18"/>
              </w:rPr>
            </w:pPr>
            <w:r w:rsidRPr="00E60D7D">
              <w:rPr>
                <w:rFonts w:cs="Times New Roman"/>
                <w:sz w:val="18"/>
                <w:szCs w:val="18"/>
              </w:rPr>
              <w:t>Observações sobre as ocorrências:</w:t>
            </w:r>
          </w:p>
          <w:p w14:paraId="5DC4334A" w14:textId="77777777" w:rsidR="00E60D7D" w:rsidRDefault="00E60D7D" w:rsidP="006C60F4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  <w:p w14:paraId="07DFD25B" w14:textId="77777777" w:rsidR="00E60D7D" w:rsidRDefault="00E60D7D" w:rsidP="006C60F4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  <w:p w14:paraId="7B1D32E5" w14:textId="3DC85708" w:rsidR="00E60D7D" w:rsidRPr="008310AC" w:rsidRDefault="00E60D7D" w:rsidP="006C60F4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</w:tbl>
    <w:p w14:paraId="1E860E4F" w14:textId="335C2319" w:rsidR="005E7E85" w:rsidRDefault="005E7E85" w:rsidP="00B63685">
      <w:pPr>
        <w:spacing w:line="276" w:lineRule="auto"/>
        <w:rPr>
          <w:rFonts w:cs="Times New Roman"/>
          <w:color w:val="FFFFFF" w:themeColor="background1"/>
          <w:sz w:val="18"/>
          <w:szCs w:val="18"/>
        </w:rPr>
      </w:pP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24"/>
        <w:gridCol w:w="1418"/>
        <w:gridCol w:w="1230"/>
      </w:tblGrid>
      <w:tr w:rsidR="00F921A0" w:rsidRPr="00D92961" w14:paraId="4A6A5E77" w14:textId="77777777" w:rsidTr="006A07C1">
        <w:trPr>
          <w:cantSplit/>
          <w:trHeight w:hRule="exact" w:val="801"/>
          <w:tblHeader/>
        </w:trPr>
        <w:tc>
          <w:tcPr>
            <w:tcW w:w="5000" w:type="pct"/>
            <w:gridSpan w:val="3"/>
            <w:shd w:val="clear" w:color="auto" w:fill="0D4643" w:themeFill="accent1" w:themeFillShade="BF"/>
            <w:vAlign w:val="center"/>
          </w:tcPr>
          <w:p w14:paraId="1A04EFA5" w14:textId="17F80F14" w:rsidR="00F921A0" w:rsidRPr="00D92961" w:rsidRDefault="00F921A0" w:rsidP="006A07C1">
            <w:pPr>
              <w:spacing w:line="276" w:lineRule="auto"/>
              <w:rPr>
                <w:rFonts w:cs="Times New Roman"/>
                <w:color w:val="FFFFFF" w:themeColor="background1"/>
                <w:sz w:val="18"/>
                <w:szCs w:val="18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</w:rPr>
              <w:lastRenderedPageBreak/>
              <w:t>4</w:t>
            </w:r>
            <w:r>
              <w:rPr>
                <w:rFonts w:cs="Times New Roman"/>
                <w:color w:val="FFFFFF" w:themeColor="background1"/>
                <w:sz w:val="18"/>
                <w:szCs w:val="18"/>
              </w:rPr>
              <w:t xml:space="preserve">.0 – </w:t>
            </w:r>
            <w:r>
              <w:rPr>
                <w:rFonts w:cs="Times New Roman"/>
                <w:color w:val="FFFFFF" w:themeColor="background1"/>
                <w:sz w:val="18"/>
                <w:szCs w:val="18"/>
              </w:rPr>
              <w:t>LEGALIDADE</w:t>
            </w:r>
          </w:p>
        </w:tc>
      </w:tr>
      <w:tr w:rsidR="00F921A0" w:rsidRPr="008310AC" w14:paraId="75BB15EC" w14:textId="77777777" w:rsidTr="00D64284">
        <w:trPr>
          <w:cantSplit/>
          <w:trHeight w:hRule="exact" w:val="354"/>
        </w:trPr>
        <w:tc>
          <w:tcPr>
            <w:tcW w:w="3659" w:type="pct"/>
            <w:vAlign w:val="center"/>
          </w:tcPr>
          <w:p w14:paraId="017DCD55" w14:textId="77777777" w:rsidR="00F921A0" w:rsidRPr="008310AC" w:rsidRDefault="00F921A0" w:rsidP="006A07C1">
            <w:pPr>
              <w:spacing w:line="276" w:lineRule="auto"/>
              <w:rPr>
                <w:rFonts w:cs="Times New Roman"/>
                <w:b/>
                <w:bCs/>
                <w:sz w:val="18"/>
                <w:szCs w:val="18"/>
              </w:rPr>
            </w:pPr>
            <w:r w:rsidRPr="008310AC">
              <w:rPr>
                <w:rFonts w:cs="Times New Roman"/>
                <w:b/>
                <w:bCs/>
                <w:sz w:val="18"/>
                <w:szCs w:val="18"/>
              </w:rPr>
              <w:t>Ocorrências;</w:t>
            </w:r>
          </w:p>
        </w:tc>
        <w:tc>
          <w:tcPr>
            <w:tcW w:w="718" w:type="pct"/>
            <w:vAlign w:val="center"/>
          </w:tcPr>
          <w:p w14:paraId="523AE109" w14:textId="77777777" w:rsidR="00F921A0" w:rsidRPr="008310AC" w:rsidRDefault="00F921A0" w:rsidP="006A07C1">
            <w:pPr>
              <w:spacing w:line="276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8310AC">
              <w:rPr>
                <w:rFonts w:cs="Times New Roman"/>
                <w:b/>
                <w:bCs/>
                <w:sz w:val="18"/>
                <w:szCs w:val="18"/>
              </w:rPr>
              <w:t>SIM</w:t>
            </w:r>
          </w:p>
        </w:tc>
        <w:tc>
          <w:tcPr>
            <w:tcW w:w="623" w:type="pct"/>
            <w:vAlign w:val="center"/>
          </w:tcPr>
          <w:p w14:paraId="37D80816" w14:textId="77777777" w:rsidR="00F921A0" w:rsidRPr="008310AC" w:rsidRDefault="00F921A0" w:rsidP="006A07C1">
            <w:pPr>
              <w:spacing w:line="276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8310AC">
              <w:rPr>
                <w:rFonts w:cs="Times New Roman"/>
                <w:b/>
                <w:bCs/>
                <w:sz w:val="18"/>
                <w:szCs w:val="18"/>
              </w:rPr>
              <w:t>NÃO</w:t>
            </w:r>
          </w:p>
        </w:tc>
      </w:tr>
      <w:tr w:rsidR="00F921A0" w:rsidRPr="008310AC" w14:paraId="4622FC3A" w14:textId="77777777" w:rsidTr="00D64284">
        <w:trPr>
          <w:cantSplit/>
          <w:trHeight w:hRule="exact" w:val="354"/>
        </w:trPr>
        <w:tc>
          <w:tcPr>
            <w:tcW w:w="3659" w:type="pct"/>
            <w:vAlign w:val="center"/>
          </w:tcPr>
          <w:p w14:paraId="2544E816" w14:textId="29914438" w:rsidR="00F921A0" w:rsidRPr="004F5736" w:rsidRDefault="00F921A0" w:rsidP="00F921A0">
            <w:pPr>
              <w:pStyle w:val="PargrafodaLista"/>
              <w:numPr>
                <w:ilvl w:val="0"/>
                <w:numId w:val="48"/>
              </w:num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Notificação Extrajudicial</w:t>
            </w:r>
          </w:p>
        </w:tc>
        <w:tc>
          <w:tcPr>
            <w:tcW w:w="718" w:type="pct"/>
            <w:vAlign w:val="center"/>
          </w:tcPr>
          <w:p w14:paraId="5F885674" w14:textId="77777777" w:rsidR="00F921A0" w:rsidRPr="008310AC" w:rsidRDefault="00F921A0" w:rsidP="006A07C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3" w:type="pct"/>
            <w:vAlign w:val="center"/>
          </w:tcPr>
          <w:p w14:paraId="0C697E67" w14:textId="77777777" w:rsidR="00F921A0" w:rsidRPr="008310AC" w:rsidRDefault="00F921A0" w:rsidP="006A07C1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  <w:tr w:rsidR="00F921A0" w:rsidRPr="008310AC" w14:paraId="23C1A1DC" w14:textId="77777777" w:rsidTr="00D64284">
        <w:trPr>
          <w:cantSplit/>
          <w:trHeight w:hRule="exact" w:val="354"/>
        </w:trPr>
        <w:tc>
          <w:tcPr>
            <w:tcW w:w="3659" w:type="pct"/>
            <w:vAlign w:val="center"/>
          </w:tcPr>
          <w:p w14:paraId="4733097F" w14:textId="21E9C569" w:rsidR="00F921A0" w:rsidRDefault="00F921A0" w:rsidP="00F921A0">
            <w:pPr>
              <w:pStyle w:val="PargrafodaLista"/>
              <w:numPr>
                <w:ilvl w:val="0"/>
                <w:numId w:val="48"/>
              </w:num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Suspensão do contrato</w:t>
            </w:r>
          </w:p>
        </w:tc>
        <w:tc>
          <w:tcPr>
            <w:tcW w:w="718" w:type="pct"/>
            <w:vAlign w:val="center"/>
          </w:tcPr>
          <w:p w14:paraId="0C003178" w14:textId="77777777" w:rsidR="00F921A0" w:rsidRPr="008310AC" w:rsidRDefault="00F921A0" w:rsidP="006A07C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3" w:type="pct"/>
            <w:vAlign w:val="center"/>
          </w:tcPr>
          <w:p w14:paraId="7E768462" w14:textId="77777777" w:rsidR="00F921A0" w:rsidRPr="008310AC" w:rsidRDefault="00F921A0" w:rsidP="006A07C1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  <w:tr w:rsidR="00F921A0" w:rsidRPr="008310AC" w14:paraId="42095C7D" w14:textId="77777777" w:rsidTr="00D64284">
        <w:trPr>
          <w:cantSplit/>
          <w:trHeight w:hRule="exact" w:val="354"/>
        </w:trPr>
        <w:tc>
          <w:tcPr>
            <w:tcW w:w="3659" w:type="pct"/>
            <w:vAlign w:val="center"/>
          </w:tcPr>
          <w:p w14:paraId="566B2AF2" w14:textId="4CA9AFA3" w:rsidR="00F921A0" w:rsidRPr="008310AC" w:rsidRDefault="000057FE" w:rsidP="00F921A0">
            <w:pPr>
              <w:pStyle w:val="PargrafodaLista"/>
              <w:numPr>
                <w:ilvl w:val="0"/>
                <w:numId w:val="48"/>
              </w:num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4A33F5" wp14:editId="47B81458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13335</wp:posOffset>
                      </wp:positionV>
                      <wp:extent cx="171450" cy="152400"/>
                      <wp:effectExtent l="0" t="0" r="19050" b="19050"/>
                      <wp:wrapNone/>
                      <wp:docPr id="1293451882" name="Retâ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E5F53" id="Retângulo 169" o:spid="_x0000_s1026" style="position:absolute;margin-left:289pt;margin-top:1.05pt;width:13.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sYA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" filled="f" strokecolor="#020e0d [484]" strokeweight="1pt"/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E1D6D3" wp14:editId="4D48C905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17145</wp:posOffset>
                      </wp:positionV>
                      <wp:extent cx="171450" cy="152400"/>
                      <wp:effectExtent l="0" t="0" r="19050" b="19050"/>
                      <wp:wrapNone/>
                      <wp:docPr id="1942194190" name="Retâ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BC464" id="Retângulo 169" o:spid="_x0000_s1026" style="position:absolute;margin-left:216.15pt;margin-top:1.35pt;width:13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sYA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" filled="f" strokecolor="#020e0d [484]" strokeweight="1pt"/>
                  </w:pict>
                </mc:Fallback>
              </mc:AlternateContent>
            </w:r>
            <w:r w:rsidR="00F921A0">
              <w:rPr>
                <w:rFonts w:cs="Times New Roman"/>
                <w:sz w:val="18"/>
                <w:szCs w:val="18"/>
              </w:rPr>
              <w:t>Necessidade de resci</w:t>
            </w:r>
            <w:r w:rsidR="009C6ED9">
              <w:rPr>
                <w:rFonts w:cs="Times New Roman"/>
                <w:sz w:val="18"/>
                <w:szCs w:val="18"/>
              </w:rPr>
              <w:t xml:space="preserve">são           Amigável           </w:t>
            </w:r>
            <w:r>
              <w:rPr>
                <w:rFonts w:cs="Times New Roman"/>
                <w:sz w:val="18"/>
                <w:szCs w:val="18"/>
              </w:rPr>
              <w:t xml:space="preserve">           </w:t>
            </w:r>
            <w:r w:rsidR="009C6ED9">
              <w:rPr>
                <w:rFonts w:cs="Times New Roman"/>
                <w:sz w:val="18"/>
                <w:szCs w:val="18"/>
              </w:rPr>
              <w:t xml:space="preserve">Unilateral             </w:t>
            </w:r>
            <w:r>
              <w:rPr>
                <w:rFonts w:cs="Times New Roman"/>
                <w:sz w:val="18"/>
                <w:szCs w:val="18"/>
              </w:rPr>
              <w:t xml:space="preserve">     </w:t>
            </w:r>
            <w:r w:rsidR="009C6ED9">
              <w:rPr>
                <w:rFonts w:cs="Times New Roman"/>
                <w:sz w:val="18"/>
                <w:szCs w:val="18"/>
              </w:rPr>
              <w:t xml:space="preserve"> Judicial</w:t>
            </w:r>
          </w:p>
        </w:tc>
        <w:tc>
          <w:tcPr>
            <w:tcW w:w="718" w:type="pct"/>
            <w:vAlign w:val="center"/>
          </w:tcPr>
          <w:p w14:paraId="685B5E54" w14:textId="77777777" w:rsidR="00F921A0" w:rsidRPr="008310AC" w:rsidRDefault="00F921A0" w:rsidP="006A07C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3" w:type="pct"/>
            <w:vAlign w:val="center"/>
          </w:tcPr>
          <w:p w14:paraId="143EA33F" w14:textId="77777777" w:rsidR="00F921A0" w:rsidRPr="008310AC" w:rsidRDefault="00F921A0" w:rsidP="006A07C1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  <w:tr w:rsidR="00F921A0" w:rsidRPr="008310AC" w14:paraId="0346EF2A" w14:textId="77777777" w:rsidTr="00D64284">
        <w:trPr>
          <w:cantSplit/>
          <w:trHeight w:hRule="exact" w:val="354"/>
        </w:trPr>
        <w:tc>
          <w:tcPr>
            <w:tcW w:w="3659" w:type="pct"/>
            <w:vAlign w:val="center"/>
          </w:tcPr>
          <w:p w14:paraId="7C2DEE84" w14:textId="7DF74AB9" w:rsidR="00F921A0" w:rsidRDefault="000057FE" w:rsidP="00F921A0">
            <w:pPr>
              <w:pStyle w:val="PargrafodaLista"/>
              <w:numPr>
                <w:ilvl w:val="0"/>
                <w:numId w:val="48"/>
              </w:num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7108534" wp14:editId="3A895685">
                      <wp:simplePos x="0" y="0"/>
                      <wp:positionH relativeFrom="column">
                        <wp:posOffset>3669030</wp:posOffset>
                      </wp:positionH>
                      <wp:positionV relativeFrom="paragraph">
                        <wp:posOffset>-4445</wp:posOffset>
                      </wp:positionV>
                      <wp:extent cx="171450" cy="152400"/>
                      <wp:effectExtent l="0" t="0" r="19050" b="19050"/>
                      <wp:wrapNone/>
                      <wp:docPr id="1174177317" name="Retâ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6CD33" id="Retângulo 169" o:spid="_x0000_s1026" style="position:absolute;margin-left:288.9pt;margin-top:-.35pt;width:13.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sYA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" filled="f" strokecolor="#020e0d [484]" strokeweight="1pt"/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5E73A1" wp14:editId="381DC7A7">
                      <wp:simplePos x="0" y="0"/>
                      <wp:positionH relativeFrom="column">
                        <wp:posOffset>2735580</wp:posOffset>
                      </wp:positionH>
                      <wp:positionV relativeFrom="paragraph">
                        <wp:posOffset>0</wp:posOffset>
                      </wp:positionV>
                      <wp:extent cx="171450" cy="152400"/>
                      <wp:effectExtent l="0" t="0" r="19050" b="19050"/>
                      <wp:wrapNone/>
                      <wp:docPr id="705682387" name="Retâ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48316" id="Retângulo 169" o:spid="_x0000_s1026" style="position:absolute;margin-left:215.4pt;margin-top:0;width:13.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sYA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" filled="f" strokecolor="#020e0d [484]" strokeweight="1pt"/>
                  </w:pict>
                </mc:Fallback>
              </mc:AlternateContent>
            </w:r>
            <w:r w:rsidR="009C6ED9"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30CBA6C" wp14:editId="33A20BA7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-33655</wp:posOffset>
                      </wp:positionV>
                      <wp:extent cx="171450" cy="152400"/>
                      <wp:effectExtent l="0" t="0" r="19050" b="19050"/>
                      <wp:wrapNone/>
                      <wp:docPr id="1592064736" name="Retâ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D9072" id="Retângulo 169" o:spid="_x0000_s1026" style="position:absolute;margin-left:132pt;margin-top:-2.65pt;width:13.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sYA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" filled="f" strokecolor="#020e0d [484]" strokeweight="1pt"/>
                  </w:pict>
                </mc:Fallback>
              </mc:AlternateContent>
            </w:r>
            <w:r w:rsidR="009C6ED9">
              <w:rPr>
                <w:rFonts w:cs="Times New Roman"/>
                <w:sz w:val="18"/>
                <w:szCs w:val="18"/>
              </w:rPr>
              <w:t>Alterações contratuais</w:t>
            </w:r>
            <w:r w:rsidR="009C6ED9">
              <w:rPr>
                <w:rFonts w:cs="Times New Roman"/>
                <w:sz w:val="18"/>
                <w:szCs w:val="18"/>
              </w:rPr>
              <w:t xml:space="preserve">        </w:t>
            </w:r>
            <w:r w:rsidR="009C6ED9">
              <w:rPr>
                <w:rFonts w:cs="Times New Roman"/>
                <w:sz w:val="18"/>
                <w:szCs w:val="18"/>
              </w:rPr>
              <w:t xml:space="preserve">      </w:t>
            </w:r>
            <w:r w:rsidR="00EA7AD7">
              <w:rPr>
                <w:rFonts w:cs="Times New Roman"/>
                <w:sz w:val="18"/>
                <w:szCs w:val="18"/>
              </w:rPr>
              <w:t xml:space="preserve">Quantitativo         </w:t>
            </w:r>
            <w:r>
              <w:rPr>
                <w:rFonts w:cs="Times New Roman"/>
                <w:sz w:val="18"/>
                <w:szCs w:val="18"/>
              </w:rPr>
              <w:t xml:space="preserve">         </w:t>
            </w:r>
            <w:r w:rsidR="00EA7AD7">
              <w:rPr>
                <w:rFonts w:cs="Times New Roman"/>
                <w:sz w:val="18"/>
                <w:szCs w:val="18"/>
              </w:rPr>
              <w:t xml:space="preserve">Qualitativo      </w:t>
            </w:r>
            <w:r>
              <w:rPr>
                <w:rFonts w:cs="Times New Roman"/>
                <w:sz w:val="18"/>
                <w:szCs w:val="18"/>
              </w:rPr>
              <w:t xml:space="preserve">      </w:t>
            </w:r>
            <w:r w:rsidR="00EA7AD7">
              <w:rPr>
                <w:rFonts w:cs="Times New Roman"/>
                <w:sz w:val="18"/>
                <w:szCs w:val="18"/>
              </w:rPr>
              <w:t xml:space="preserve">  </w:t>
            </w:r>
            <w:r>
              <w:rPr>
                <w:rFonts w:cs="Times New Roman"/>
                <w:sz w:val="18"/>
                <w:szCs w:val="18"/>
              </w:rPr>
              <w:t xml:space="preserve">  </w:t>
            </w:r>
            <w:r w:rsidR="00EA7AD7">
              <w:rPr>
                <w:rFonts w:cs="Times New Roman"/>
                <w:sz w:val="18"/>
                <w:szCs w:val="18"/>
              </w:rPr>
              <w:t>Supressão</w:t>
            </w:r>
          </w:p>
        </w:tc>
        <w:tc>
          <w:tcPr>
            <w:tcW w:w="718" w:type="pct"/>
            <w:vAlign w:val="center"/>
          </w:tcPr>
          <w:p w14:paraId="09242642" w14:textId="77777777" w:rsidR="00F921A0" w:rsidRPr="008310AC" w:rsidRDefault="00F921A0" w:rsidP="006A07C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3" w:type="pct"/>
            <w:vAlign w:val="center"/>
          </w:tcPr>
          <w:p w14:paraId="4ADC5F75" w14:textId="77777777" w:rsidR="00F921A0" w:rsidRPr="008310AC" w:rsidRDefault="00F921A0" w:rsidP="006A07C1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  <w:tr w:rsidR="00F921A0" w:rsidRPr="008310AC" w14:paraId="523CA12E" w14:textId="77777777" w:rsidTr="00D64284">
        <w:trPr>
          <w:cantSplit/>
          <w:trHeight w:hRule="exact" w:val="354"/>
        </w:trPr>
        <w:tc>
          <w:tcPr>
            <w:tcW w:w="3659" w:type="pct"/>
            <w:vAlign w:val="center"/>
          </w:tcPr>
          <w:p w14:paraId="5351C1B3" w14:textId="3BBDED16" w:rsidR="00F921A0" w:rsidRDefault="000057FE" w:rsidP="00F921A0">
            <w:pPr>
              <w:pStyle w:val="PargrafodaLista"/>
              <w:numPr>
                <w:ilvl w:val="0"/>
                <w:numId w:val="48"/>
              </w:numPr>
              <w:spacing w:line="276" w:lineRule="auto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1FAEDA" wp14:editId="48A8E2AA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-5080</wp:posOffset>
                      </wp:positionV>
                      <wp:extent cx="171450" cy="152400"/>
                      <wp:effectExtent l="0" t="0" r="19050" b="19050"/>
                      <wp:wrapNone/>
                      <wp:docPr id="1373701301" name="Retâ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DE647" id="Retângulo 169" o:spid="_x0000_s1026" style="position:absolute;margin-left:289pt;margin-top:-.4pt;width:13.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sYA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" filled="f" strokecolor="#020e0d [484]" strokeweight="1pt"/>
                  </w:pict>
                </mc:Fallback>
              </mc:AlternateContent>
            </w:r>
            <w:r w:rsidR="00D64284"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178BEE" wp14:editId="12EC9439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8255</wp:posOffset>
                      </wp:positionV>
                      <wp:extent cx="171450" cy="152400"/>
                      <wp:effectExtent l="0" t="0" r="19050" b="19050"/>
                      <wp:wrapNone/>
                      <wp:docPr id="1365083978" name="Retâ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7FC8F" id="Retângulo 169" o:spid="_x0000_s1026" style="position:absolute;margin-left:3in;margin-top:.65pt;width:13.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sYA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" filled="f" strokecolor="#020e0d [484]" strokeweight="1pt"/>
                  </w:pict>
                </mc:Fallback>
              </mc:AlternateContent>
            </w:r>
            <w:r w:rsidR="00EA7AD7">
              <w:rPr>
                <w:rFonts w:cs="Times New Roman"/>
                <w:sz w:val="18"/>
                <w:szCs w:val="18"/>
              </w:rPr>
              <w:t xml:space="preserve">Necessidade de Reajuste ou correção de </w:t>
            </w:r>
            <w:r w:rsidR="00D64284">
              <w:rPr>
                <w:rFonts w:cs="Times New Roman"/>
                <w:sz w:val="18"/>
                <w:szCs w:val="18"/>
              </w:rPr>
              <w:t>valores           Rea</w:t>
            </w:r>
            <w:r>
              <w:rPr>
                <w:rFonts w:cs="Times New Roman"/>
                <w:sz w:val="18"/>
                <w:szCs w:val="18"/>
              </w:rPr>
              <w:t>juste                    Valor</w:t>
            </w:r>
          </w:p>
        </w:tc>
        <w:tc>
          <w:tcPr>
            <w:tcW w:w="718" w:type="pct"/>
            <w:vAlign w:val="center"/>
          </w:tcPr>
          <w:p w14:paraId="0280C6A7" w14:textId="77777777" w:rsidR="00F921A0" w:rsidRPr="008310AC" w:rsidRDefault="00F921A0" w:rsidP="006A07C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23" w:type="pct"/>
            <w:vAlign w:val="center"/>
          </w:tcPr>
          <w:p w14:paraId="215197E3" w14:textId="77777777" w:rsidR="00F921A0" w:rsidRPr="008310AC" w:rsidRDefault="00F921A0" w:rsidP="006A07C1">
            <w:pPr>
              <w:pStyle w:val="PargrafodaLista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2E887D81" w14:textId="77777777" w:rsidTr="00571161">
        <w:trPr>
          <w:cantSplit/>
          <w:trHeight w:hRule="exact" w:val="801"/>
          <w:tblHeader/>
        </w:trPr>
        <w:tc>
          <w:tcPr>
            <w:tcW w:w="5000" w:type="pct"/>
            <w:gridSpan w:val="3"/>
            <w:shd w:val="clear" w:color="auto" w:fill="0D4643" w:themeFill="accent1" w:themeFillShade="BF"/>
            <w:vAlign w:val="center"/>
          </w:tcPr>
          <w:p w14:paraId="68EEDC5B" w14:textId="03377148" w:rsidR="00B63685" w:rsidRPr="00D92961" w:rsidRDefault="00326CE7" w:rsidP="00571161">
            <w:pPr>
              <w:spacing w:line="276" w:lineRule="auto"/>
              <w:rPr>
                <w:rFonts w:cs="Times New Roman"/>
                <w:color w:val="FFFFFF" w:themeColor="background1"/>
                <w:sz w:val="18"/>
                <w:szCs w:val="18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</w:rPr>
              <w:t>4</w:t>
            </w:r>
            <w:r w:rsidR="00B63685" w:rsidRPr="00D92961">
              <w:rPr>
                <w:rFonts w:cs="Times New Roman"/>
                <w:color w:val="FFFFFF" w:themeColor="background1"/>
                <w:sz w:val="18"/>
                <w:szCs w:val="18"/>
              </w:rPr>
              <w:t>.1 - EXECUÇÃO CONTRATUAL: (Relatar como vêm sendo prestados os serviços, os problemas verificados, os fatores de risco e todos os atos e fatos relevantes para o registro formal das ocorrências. Anexar documentos, quando for o caso).</w:t>
            </w:r>
          </w:p>
        </w:tc>
      </w:tr>
      <w:tr w:rsidR="00B63685" w:rsidRPr="00D92961" w14:paraId="4B9E7764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45438DA9" w14:textId="77777777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3E6DD6F2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19571FDB" w14:textId="77777777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0B289130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16DBD935" w14:textId="44844E18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4E80C3B8" w14:textId="77777777" w:rsidTr="00571161">
        <w:trPr>
          <w:cantSplit/>
          <w:trHeight w:hRule="exact" w:val="533"/>
          <w:tblHeader/>
        </w:trPr>
        <w:tc>
          <w:tcPr>
            <w:tcW w:w="5000" w:type="pct"/>
            <w:gridSpan w:val="3"/>
            <w:shd w:val="clear" w:color="auto" w:fill="0D4643" w:themeFill="accent1" w:themeFillShade="BF"/>
            <w:vAlign w:val="center"/>
          </w:tcPr>
          <w:p w14:paraId="2E568421" w14:textId="326EA09E" w:rsidR="00B63685" w:rsidRPr="00D92961" w:rsidRDefault="00326CE7" w:rsidP="00571161">
            <w:pPr>
              <w:pStyle w:val="Cabealho"/>
              <w:spacing w:line="276" w:lineRule="auto"/>
              <w:rPr>
                <w:rFonts w:cs="Times New Roman"/>
                <w:color w:val="FFFFFF" w:themeColor="background1"/>
                <w:sz w:val="18"/>
                <w:szCs w:val="18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</w:rPr>
              <w:t>4</w:t>
            </w:r>
            <w:r w:rsidR="00B63685" w:rsidRPr="00D92961">
              <w:rPr>
                <w:rFonts w:cs="Times New Roman"/>
                <w:color w:val="FFFFFF" w:themeColor="background1"/>
                <w:sz w:val="18"/>
                <w:szCs w:val="18"/>
              </w:rPr>
              <w:t>.2 - PROVIDÊNCIAS/DOCUMENTOS EXPEDIDOS: (Relatar as providências adotadas junto à contratada para a solução de cada problema identificado na execução e anexar as cópias dos documentos expedidos à contratada).</w:t>
            </w:r>
          </w:p>
          <w:p w14:paraId="4817A77A" w14:textId="77777777" w:rsidR="00B63685" w:rsidRPr="00D92961" w:rsidRDefault="00B63685" w:rsidP="00571161">
            <w:pPr>
              <w:spacing w:line="276" w:lineRule="auto"/>
              <w:rPr>
                <w:rFonts w:cs="Times New Roman"/>
                <w:color w:val="FFFFFF" w:themeColor="background1"/>
                <w:sz w:val="18"/>
                <w:szCs w:val="18"/>
              </w:rPr>
            </w:pPr>
          </w:p>
        </w:tc>
      </w:tr>
      <w:tr w:rsidR="00B63685" w:rsidRPr="00D92961" w14:paraId="285BC8D8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3CE13FDD" w14:textId="35EAC13D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587D4BAD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6434CBDA" w14:textId="77777777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2B2ECDCA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59CD11C0" w14:textId="77777777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46AE48AF" w14:textId="77777777" w:rsidTr="00571161">
        <w:trPr>
          <w:cantSplit/>
          <w:trHeight w:hRule="exact" w:val="555"/>
          <w:tblHeader/>
        </w:trPr>
        <w:tc>
          <w:tcPr>
            <w:tcW w:w="5000" w:type="pct"/>
            <w:gridSpan w:val="3"/>
            <w:shd w:val="clear" w:color="auto" w:fill="0D4643" w:themeFill="accent1" w:themeFillShade="BF"/>
            <w:vAlign w:val="center"/>
          </w:tcPr>
          <w:p w14:paraId="3D998C75" w14:textId="41ED3D10" w:rsidR="00B63685" w:rsidRPr="00D92961" w:rsidRDefault="00326CE7" w:rsidP="00571161">
            <w:pPr>
              <w:spacing w:line="276" w:lineRule="auto"/>
              <w:rPr>
                <w:rFonts w:cs="Times New Roman"/>
                <w:color w:val="FFFFFF" w:themeColor="background1"/>
                <w:sz w:val="18"/>
                <w:szCs w:val="18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</w:rPr>
              <w:t>4</w:t>
            </w:r>
            <w:r w:rsidR="00B63685" w:rsidRPr="00D92961">
              <w:rPr>
                <w:rFonts w:cs="Times New Roman"/>
                <w:color w:val="FFFFFF" w:themeColor="background1"/>
                <w:sz w:val="18"/>
                <w:szCs w:val="18"/>
              </w:rPr>
              <w:t>.3 - RESULTADO: (No caso de terem sido identificados problemas no mês anterior, informar se foram sanados ou não e quais as consequências geradas).</w:t>
            </w:r>
          </w:p>
        </w:tc>
      </w:tr>
      <w:tr w:rsidR="00B63685" w:rsidRPr="00D92961" w14:paraId="26478CE2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272735CC" w14:textId="77777777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395EB577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21F46F4E" w14:textId="784AF895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02663429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01645D91" w14:textId="77777777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5CE6255E" w14:textId="77777777" w:rsidTr="00571161">
        <w:trPr>
          <w:cantSplit/>
          <w:trHeight w:hRule="exact" w:val="555"/>
          <w:tblHeader/>
        </w:trPr>
        <w:tc>
          <w:tcPr>
            <w:tcW w:w="5000" w:type="pct"/>
            <w:gridSpan w:val="3"/>
            <w:shd w:val="clear" w:color="auto" w:fill="0D4643" w:themeFill="accent1" w:themeFillShade="BF"/>
            <w:vAlign w:val="center"/>
          </w:tcPr>
          <w:p w14:paraId="25EBAA04" w14:textId="29054375" w:rsidR="00B63685" w:rsidRPr="00D92961" w:rsidRDefault="00326CE7" w:rsidP="00571161">
            <w:pPr>
              <w:spacing w:line="276" w:lineRule="auto"/>
              <w:rPr>
                <w:rFonts w:cs="Times New Roman"/>
                <w:color w:val="FFFFFF" w:themeColor="background1"/>
                <w:sz w:val="18"/>
                <w:szCs w:val="18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</w:rPr>
              <w:t>4</w:t>
            </w:r>
            <w:r w:rsidR="00B63685" w:rsidRPr="00D92961">
              <w:rPr>
                <w:rFonts w:cs="Times New Roman"/>
                <w:color w:val="FFFFFF" w:themeColor="background1"/>
                <w:sz w:val="18"/>
                <w:szCs w:val="18"/>
              </w:rPr>
              <w:t>.4 - PROCEDIMENTO APURATÓRIO: (Em caso positivo, mencionar o nº do processo, relatar o motivo e informar o andamento atual, inclusive, se for o caso, a penalidade aplicada).</w:t>
            </w:r>
          </w:p>
        </w:tc>
      </w:tr>
      <w:tr w:rsidR="00B63685" w:rsidRPr="00D92961" w14:paraId="68FC65BC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04346467" w14:textId="0C3BBF8A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30B33EB7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35D7BE7B" w14:textId="77777777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B63685" w:rsidRPr="00D92961" w14:paraId="4386DB28" w14:textId="77777777" w:rsidTr="00571161">
        <w:trPr>
          <w:cantSplit/>
          <w:trHeight w:hRule="exact" w:val="354"/>
        </w:trPr>
        <w:tc>
          <w:tcPr>
            <w:tcW w:w="5000" w:type="pct"/>
            <w:gridSpan w:val="3"/>
            <w:vAlign w:val="center"/>
          </w:tcPr>
          <w:p w14:paraId="6779B7A3" w14:textId="0F86763B" w:rsidR="00B63685" w:rsidRPr="00D92961" w:rsidRDefault="00B63685" w:rsidP="00571161">
            <w:pPr>
              <w:spacing w:line="276" w:lineRule="auto"/>
              <w:rPr>
                <w:rFonts w:cs="Times New Roman"/>
                <w:sz w:val="18"/>
                <w:szCs w:val="18"/>
              </w:rPr>
            </w:pPr>
          </w:p>
        </w:tc>
      </w:tr>
      <w:tr w:rsidR="009470A0" w:rsidRPr="00D92961" w14:paraId="1788B86B" w14:textId="77777777" w:rsidTr="006A07C1">
        <w:trPr>
          <w:cantSplit/>
          <w:trHeight w:hRule="exact" w:val="801"/>
          <w:tblHeader/>
        </w:trPr>
        <w:tc>
          <w:tcPr>
            <w:tcW w:w="5000" w:type="pct"/>
            <w:gridSpan w:val="3"/>
            <w:shd w:val="clear" w:color="auto" w:fill="0D4643" w:themeFill="accent1" w:themeFillShade="BF"/>
            <w:vAlign w:val="center"/>
          </w:tcPr>
          <w:p w14:paraId="67A09BDF" w14:textId="157763A7" w:rsidR="009470A0" w:rsidRPr="00D92961" w:rsidRDefault="009470A0" w:rsidP="006A07C1">
            <w:pPr>
              <w:spacing w:line="276" w:lineRule="auto"/>
              <w:rPr>
                <w:rFonts w:cs="Times New Roman"/>
                <w:color w:val="FFFFFF" w:themeColor="background1"/>
                <w:sz w:val="18"/>
                <w:szCs w:val="18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</w:rPr>
              <w:t>5</w:t>
            </w:r>
            <w:r>
              <w:rPr>
                <w:rFonts w:cs="Times New Roman"/>
                <w:color w:val="FFFFFF" w:themeColor="background1"/>
                <w:sz w:val="18"/>
                <w:szCs w:val="18"/>
              </w:rPr>
              <w:t xml:space="preserve">.0 – </w:t>
            </w:r>
            <w:r w:rsidR="00711128">
              <w:rPr>
                <w:rFonts w:cs="Times New Roman"/>
                <w:color w:val="FFFFFF" w:themeColor="background1"/>
                <w:sz w:val="18"/>
                <w:szCs w:val="18"/>
              </w:rPr>
              <w:t xml:space="preserve">EXECUÇÃO CONTRATUAL </w:t>
            </w:r>
            <w:r w:rsidR="00DF73C5">
              <w:rPr>
                <w:rFonts w:cs="Times New Roman"/>
                <w:color w:val="FFFFFF" w:themeColor="background1"/>
                <w:sz w:val="18"/>
                <w:szCs w:val="18"/>
              </w:rPr>
              <w:t xml:space="preserve"> </w:t>
            </w:r>
          </w:p>
        </w:tc>
      </w:tr>
      <w:tr w:rsidR="00912FEE" w:rsidRPr="008310AC" w14:paraId="452F25B1" w14:textId="77777777" w:rsidTr="00912FEE">
        <w:trPr>
          <w:cantSplit/>
          <w:trHeight w:hRule="exact" w:val="354"/>
        </w:trPr>
        <w:tc>
          <w:tcPr>
            <w:tcW w:w="3659" w:type="pct"/>
            <w:vAlign w:val="center"/>
          </w:tcPr>
          <w:p w14:paraId="7317A4C1" w14:textId="49F0754C" w:rsidR="00912FEE" w:rsidRPr="008310AC" w:rsidRDefault="00711128" w:rsidP="006A07C1">
            <w:pPr>
              <w:spacing w:line="276" w:lineRule="auto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557CD53" wp14:editId="46249DAB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-12065</wp:posOffset>
                      </wp:positionV>
                      <wp:extent cx="171450" cy="152400"/>
                      <wp:effectExtent l="0" t="0" r="19050" b="19050"/>
                      <wp:wrapNone/>
                      <wp:docPr id="1734466968" name="Retâ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D5574" id="Retângulo 169" o:spid="_x0000_s1026" style="position:absolute;margin-left:88.5pt;margin-top:-.95pt;width:13.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sYA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" filled="f" strokecolor="#020e0d [484]" strokeweight="1pt"/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4E735C6" wp14:editId="06599FD3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-12065</wp:posOffset>
                      </wp:positionV>
                      <wp:extent cx="171450" cy="152400"/>
                      <wp:effectExtent l="0" t="0" r="19050" b="19050"/>
                      <wp:wrapNone/>
                      <wp:docPr id="644743062" name="Retâ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9A575" id="Retângulo 169" o:spid="_x0000_s1026" style="position:absolute;margin-left:210.75pt;margin-top:-.95pt;width:13.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sYA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" filled="f" strokecolor="#020e0d [484]" strokeweight="1pt"/>
                  </w:pict>
                </mc:Fallback>
              </mc:AlternateContent>
            </w:r>
            <w:r w:rsidR="00912FEE"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564EDB9" wp14:editId="1B0B3894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6350</wp:posOffset>
                      </wp:positionV>
                      <wp:extent cx="171450" cy="152400"/>
                      <wp:effectExtent l="0" t="0" r="19050" b="19050"/>
                      <wp:wrapNone/>
                      <wp:docPr id="484852814" name="Retâ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E2198" id="Retângulo 169" o:spid="_x0000_s1026" style="position:absolute;margin-left:5.25pt;margin-top:.5pt;width:13.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sYA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" filled="f" strokecolor="#020e0d [484]" strokeweight="1pt"/>
                  </w:pict>
                </mc:Fallback>
              </mc:AlternateContent>
            </w:r>
            <w:r w:rsidR="00912FEE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Times New Roman"/>
                <w:b/>
                <w:bCs/>
                <w:sz w:val="18"/>
                <w:szCs w:val="18"/>
              </w:rPr>
              <w:t xml:space="preserve">           Regular                       Parcialmente Regular                Irregular                      </w:t>
            </w:r>
            <w:r w:rsidR="00912FEE">
              <w:rPr>
                <w:rFonts w:cs="Times New Roman"/>
                <w:b/>
                <w:bCs/>
                <w:sz w:val="18"/>
                <w:szCs w:val="18"/>
              </w:rPr>
              <w:t>Data:</w:t>
            </w:r>
          </w:p>
        </w:tc>
        <w:tc>
          <w:tcPr>
            <w:tcW w:w="1341" w:type="pct"/>
            <w:gridSpan w:val="2"/>
            <w:vAlign w:val="center"/>
          </w:tcPr>
          <w:p w14:paraId="5D8151E2" w14:textId="524C3D30" w:rsidR="00912FEE" w:rsidRPr="008310AC" w:rsidRDefault="00912FEE" w:rsidP="006A07C1">
            <w:pPr>
              <w:spacing w:line="276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_______/_______/_________</w:t>
            </w:r>
          </w:p>
        </w:tc>
      </w:tr>
      <w:tr w:rsidR="007D456C" w:rsidRPr="00D92961" w14:paraId="52053F61" w14:textId="77777777" w:rsidTr="006A07C1">
        <w:trPr>
          <w:cantSplit/>
          <w:trHeight w:hRule="exact" w:val="801"/>
          <w:tblHeader/>
        </w:trPr>
        <w:tc>
          <w:tcPr>
            <w:tcW w:w="5000" w:type="pct"/>
            <w:gridSpan w:val="3"/>
            <w:shd w:val="clear" w:color="auto" w:fill="0D4643" w:themeFill="accent1" w:themeFillShade="BF"/>
            <w:vAlign w:val="center"/>
          </w:tcPr>
          <w:p w14:paraId="62B19746" w14:textId="15D553DC" w:rsidR="007D456C" w:rsidRPr="00D92961" w:rsidRDefault="007D456C" w:rsidP="006A07C1">
            <w:pPr>
              <w:spacing w:line="276" w:lineRule="auto"/>
              <w:rPr>
                <w:rFonts w:cs="Times New Roman"/>
                <w:color w:val="FFFFFF" w:themeColor="background1"/>
                <w:sz w:val="18"/>
                <w:szCs w:val="18"/>
              </w:rPr>
            </w:pPr>
            <w:r>
              <w:rPr>
                <w:rFonts w:cs="Times New Roman"/>
                <w:color w:val="FFFFFF" w:themeColor="background1"/>
                <w:sz w:val="18"/>
                <w:szCs w:val="18"/>
              </w:rPr>
              <w:t xml:space="preserve">5.0 – </w:t>
            </w:r>
            <w:r>
              <w:rPr>
                <w:rFonts w:cs="Times New Roman"/>
                <w:color w:val="FFFFFF" w:themeColor="background1"/>
                <w:sz w:val="18"/>
                <w:szCs w:val="18"/>
              </w:rPr>
              <w:t>DECLARAÇÃO DE RESPONSABILIDADE</w:t>
            </w:r>
            <w:r>
              <w:rPr>
                <w:rFonts w:cs="Times New Roman"/>
                <w:color w:val="FFFFFF" w:themeColor="background1"/>
                <w:sz w:val="18"/>
                <w:szCs w:val="18"/>
              </w:rPr>
              <w:t xml:space="preserve"> </w:t>
            </w:r>
          </w:p>
        </w:tc>
      </w:tr>
      <w:tr w:rsidR="007D456C" w:rsidRPr="008310AC" w14:paraId="6B96F26E" w14:textId="77777777" w:rsidTr="0033417E">
        <w:trPr>
          <w:cantSplit/>
          <w:trHeight w:hRule="exact" w:val="1045"/>
        </w:trPr>
        <w:tc>
          <w:tcPr>
            <w:tcW w:w="5000" w:type="pct"/>
            <w:gridSpan w:val="3"/>
            <w:vAlign w:val="center"/>
          </w:tcPr>
          <w:p w14:paraId="10A3F9FE" w14:textId="77777777" w:rsidR="007D456C" w:rsidRDefault="005652A7" w:rsidP="006A07C1">
            <w:pPr>
              <w:spacing w:line="276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Declaro que foi realizado o acompanhamento e a verificação do cumprimento do objeto do contrato e que estou ciente</w:t>
            </w:r>
            <w:r w:rsidR="0033417E">
              <w:rPr>
                <w:rFonts w:cs="Times New Roman"/>
                <w:b/>
                <w:bCs/>
                <w:sz w:val="18"/>
                <w:szCs w:val="18"/>
              </w:rPr>
              <w:t xml:space="preserve"> das implicações previstas nas </w:t>
            </w:r>
            <w:r w:rsidR="00E84C08">
              <w:rPr>
                <w:rFonts w:cs="Times New Roman"/>
                <w:b/>
                <w:bCs/>
                <w:sz w:val="18"/>
                <w:szCs w:val="18"/>
              </w:rPr>
              <w:t>legislações vigentes</w:t>
            </w:r>
            <w:r w:rsidR="0033417E">
              <w:rPr>
                <w:rFonts w:cs="Times New Roman"/>
                <w:b/>
                <w:bCs/>
                <w:sz w:val="18"/>
                <w:szCs w:val="18"/>
              </w:rPr>
              <w:t>, tais como Lei 14.133/2021</w:t>
            </w:r>
            <w:r w:rsidR="00C24A14">
              <w:rPr>
                <w:rFonts w:cs="Times New Roman"/>
                <w:b/>
                <w:bCs/>
                <w:sz w:val="18"/>
                <w:szCs w:val="18"/>
              </w:rPr>
              <w:t>.</w:t>
            </w:r>
            <w:r w:rsidR="009908DA">
              <w:rPr>
                <w:rFonts w:cs="Times New Roman"/>
                <w:b/>
                <w:bCs/>
                <w:sz w:val="18"/>
                <w:szCs w:val="18"/>
              </w:rPr>
              <w:t xml:space="preserve"> E com base nas informações acimas</w:t>
            </w:r>
            <w:r w:rsidR="00E33B59">
              <w:rPr>
                <w:rFonts w:cs="Times New Roman"/>
                <w:b/>
                <w:bCs/>
                <w:sz w:val="18"/>
                <w:szCs w:val="18"/>
              </w:rPr>
              <w:t>. Declaro:</w:t>
            </w:r>
          </w:p>
          <w:p w14:paraId="4EA358EA" w14:textId="1158539F" w:rsidR="00E33B59" w:rsidRPr="008310AC" w:rsidRDefault="00E33B59" w:rsidP="006A07C1">
            <w:pPr>
              <w:spacing w:line="276" w:lineRule="auto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(  ) atesto a execução regular</w:t>
            </w:r>
            <w:r w:rsidR="008C1546">
              <w:rPr>
                <w:rFonts w:cs="Times New Roman"/>
                <w:b/>
                <w:bCs/>
                <w:sz w:val="18"/>
                <w:szCs w:val="18"/>
              </w:rPr>
              <w:t xml:space="preserve">  (  ) Atesto a execução parcial</w:t>
            </w:r>
            <w:r w:rsidR="00891151">
              <w:rPr>
                <w:rFonts w:cs="Times New Roman"/>
                <w:b/>
                <w:bCs/>
                <w:sz w:val="18"/>
                <w:szCs w:val="18"/>
              </w:rPr>
              <w:t xml:space="preserve"> com pendências  (  ) Não atesto a execução  por irregularidades</w:t>
            </w:r>
          </w:p>
        </w:tc>
      </w:tr>
    </w:tbl>
    <w:p w14:paraId="2CADE536" w14:textId="77777777" w:rsidR="000057FE" w:rsidRDefault="000057FE" w:rsidP="00B63685">
      <w:pPr>
        <w:pStyle w:val="Corpodetexto"/>
        <w:spacing w:after="0"/>
        <w:jc w:val="both"/>
        <w:rPr>
          <w:rFonts w:cs="Times New Roman"/>
          <w:sz w:val="18"/>
          <w:szCs w:val="18"/>
        </w:rPr>
      </w:pPr>
    </w:p>
    <w:p w14:paraId="5235B98B" w14:textId="77777777" w:rsidR="000057FE" w:rsidRPr="00D92961" w:rsidRDefault="000057FE" w:rsidP="00B63685">
      <w:pPr>
        <w:pStyle w:val="Corpodetexto"/>
        <w:spacing w:after="0"/>
        <w:jc w:val="both"/>
        <w:rPr>
          <w:rFonts w:cs="Times New Roman"/>
          <w:sz w:val="18"/>
          <w:szCs w:val="18"/>
        </w:rPr>
      </w:pPr>
    </w:p>
    <w:p w14:paraId="5CE8191A" w14:textId="1CE4B8BB" w:rsidR="00C24A14" w:rsidRDefault="00C24A14" w:rsidP="00B63685">
      <w:pPr>
        <w:spacing w:line="276" w:lineRule="auto"/>
        <w:jc w:val="center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____________________________________________</w:t>
      </w:r>
    </w:p>
    <w:p w14:paraId="601267DF" w14:textId="77777777" w:rsidR="00C24A14" w:rsidRDefault="00C24A14" w:rsidP="00B63685">
      <w:pPr>
        <w:spacing w:line="276" w:lineRule="auto"/>
        <w:jc w:val="center"/>
        <w:rPr>
          <w:rFonts w:cs="Times New Roman"/>
          <w:sz w:val="18"/>
          <w:szCs w:val="18"/>
        </w:rPr>
      </w:pPr>
    </w:p>
    <w:p w14:paraId="0F6F05CE" w14:textId="5FB38FE3" w:rsidR="00763A8D" w:rsidRPr="00A619A9" w:rsidRDefault="00B63685" w:rsidP="00A619A9">
      <w:pPr>
        <w:spacing w:line="276" w:lineRule="auto"/>
        <w:jc w:val="center"/>
        <w:rPr>
          <w:rFonts w:cs="Times New Roman"/>
          <w:sz w:val="18"/>
          <w:szCs w:val="18"/>
        </w:rPr>
      </w:pPr>
      <w:r w:rsidRPr="00D92961">
        <w:rPr>
          <w:rFonts w:cs="Times New Roman"/>
          <w:sz w:val="18"/>
          <w:szCs w:val="18"/>
        </w:rPr>
        <w:t>FISCAL DE CONTRATO</w:t>
      </w:r>
    </w:p>
    <w:sectPr w:rsidR="00763A8D" w:rsidRPr="00A619A9" w:rsidSect="00912FEE">
      <w:headerReference w:type="default" r:id="rId10"/>
      <w:pgSz w:w="11906" w:h="16838" w:code="9"/>
      <w:pgMar w:top="1560" w:right="566" w:bottom="1440" w:left="1440" w:header="568" w:footer="1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F845D" w14:textId="77777777" w:rsidR="00F20EBD" w:rsidRDefault="00F20EBD" w:rsidP="001C66AD">
      <w:r>
        <w:separator/>
      </w:r>
    </w:p>
  </w:endnote>
  <w:endnote w:type="continuationSeparator" w:id="0">
    <w:p w14:paraId="5BEB6B5F" w14:textId="77777777" w:rsidR="00F20EBD" w:rsidRDefault="00F20EBD" w:rsidP="001C6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A14E9B-969B-4811-B371-245F870E6CBF}"/>
    <w:embedBold r:id="rId2" w:fontKey="{67A0BCD0-BFAB-4C00-B8EC-63E6D6F31C8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BE136FF-04F1-49B1-A9FE-02C7F62A6DA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4D72B224-7681-4A12-A923-AC49000A44FF}"/>
    <w:embedBold r:id="rId5" w:fontKey="{3B79FEC2-3E6E-4EFB-90FC-5904A09E726D}"/>
    <w:embedItalic r:id="rId6" w:fontKey="{47811561-A5BD-4CB1-9D79-0530DD1DBB99}"/>
    <w:embedBoldItalic r:id="rId7" w:fontKey="{DD175BE3-E236-44A2-B255-7E279B5482A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74409F61-D52A-4BFF-8A2C-A1CF587BC1B9}"/>
    <w:embedBold r:id="rId9" w:fontKey="{E73BF439-EB68-421B-85C9-E7FEBB987728}"/>
    <w:embedItalic r:id="rId10" w:fontKey="{45D97FB0-7847-45FD-9A67-40B96907750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703B938A-7220-4C93-B6A0-00329DDB6104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charset w:val="00"/>
    <w:family w:val="roman"/>
    <w:pitch w:val="variable"/>
  </w:font>
  <w:font w:name="Noto Sans CJK SC Regular">
    <w:altName w:val="Calibri"/>
    <w:charset w:val="00"/>
    <w:family w:val="auto"/>
    <w:pitch w:val="variable"/>
  </w:font>
  <w:font w:name="Lohit Devanagari">
    <w:altName w:val="Calibri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60675" w14:textId="77777777" w:rsidR="00F20EBD" w:rsidRDefault="00F20EBD" w:rsidP="001C66AD">
      <w:r>
        <w:separator/>
      </w:r>
    </w:p>
  </w:footnote>
  <w:footnote w:type="continuationSeparator" w:id="0">
    <w:p w14:paraId="2533ABC4" w14:textId="77777777" w:rsidR="00F20EBD" w:rsidRDefault="00F20EBD" w:rsidP="001C6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48C23" w14:textId="4DDD7A54" w:rsidR="00691944" w:rsidRDefault="000057FE" w:rsidP="00A760A1">
    <w:pPr>
      <w:pStyle w:val="Cabealho"/>
      <w:rPr>
        <w:sz w:val="40"/>
        <w:szCs w:val="36"/>
      </w:rPr>
    </w:pPr>
    <w:r>
      <w:rPr>
        <w:sz w:val="40"/>
        <w:szCs w:val="36"/>
        <w:lang w:bidi="pt-B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18FC268" wp14:editId="44AAC3B4">
              <wp:simplePos x="0" y="0"/>
              <wp:positionH relativeFrom="column">
                <wp:posOffset>5234662</wp:posOffset>
              </wp:positionH>
              <wp:positionV relativeFrom="paragraph">
                <wp:posOffset>-295275</wp:posOffset>
              </wp:positionV>
              <wp:extent cx="1086705" cy="866775"/>
              <wp:effectExtent l="0" t="0" r="0" b="0"/>
              <wp:wrapNone/>
              <wp:docPr id="973072328" name="Caixa de Texto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6705" cy="866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36D90E" w14:textId="7DA31795" w:rsidR="000057FE" w:rsidRDefault="000057FE">
                          <w:r w:rsidRPr="00A760A1">
                            <w:rPr>
                              <w:noProof/>
                            </w:rPr>
                            <w:drawing>
                              <wp:inline distT="0" distB="0" distL="0" distR="0" wp14:anchorId="74CCA6C9" wp14:editId="6A27705E">
                                <wp:extent cx="814705" cy="870585"/>
                                <wp:effectExtent l="0" t="0" r="4445" b="5715"/>
                                <wp:docPr id="1188742752" name="Imagem 2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D6FD09C6-FBEB-7D7E-CE7B-75D8D11D8EF7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m 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6FD09C6-FBEB-7D7E-CE7B-75D8D11D8EF7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4705" cy="8705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FC268" id="_x0000_t202" coordsize="21600,21600" o:spt="202" path="m,l,21600r21600,l21600,xe">
              <v:stroke joinstyle="miter"/>
              <v:path gradientshapeok="t" o:connecttype="rect"/>
            </v:shapetype>
            <v:shape id="Caixa de Texto 170" o:spid="_x0000_s1026" type="#_x0000_t202" style="position:absolute;margin-left:412.2pt;margin-top:-23.25pt;width:85.55pt;height:6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" filled="f" stroked="f" strokeweight=".5pt">
              <v:textbox>
                <w:txbxContent>
                  <w:p w14:paraId="6336D90E" w14:textId="7DA31795" w:rsidR="000057FE" w:rsidRDefault="000057FE">
                    <w:r w:rsidRPr="00A760A1">
                      <w:rPr>
                        <w:noProof/>
                      </w:rPr>
                      <w:drawing>
                        <wp:inline distT="0" distB="0" distL="0" distR="0" wp14:anchorId="74CCA6C9" wp14:editId="6A27705E">
                          <wp:extent cx="814705" cy="870585"/>
                          <wp:effectExtent l="0" t="0" r="4445" b="5715"/>
                          <wp:docPr id="1188742752" name="Imagem 2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D6FD09C6-FBEB-7D7E-CE7B-75D8D11D8E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m 2">
                                    <a:extLst>
                                      <a:ext uri="{FF2B5EF4-FFF2-40B4-BE49-F238E27FC236}">
                                        <a16:creationId xmlns:a16="http://schemas.microsoft.com/office/drawing/2014/main" id="{D6FD09C6-FBEB-7D7E-CE7B-75D8D11D8E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4705" cy="8705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760A1" w:rsidRPr="00A760A1">
      <w:rPr>
        <w:sz w:val="40"/>
        <w:szCs w:val="36"/>
      </w:rPr>
      <w:t>Prefeitura Municipal de Três Barras</w:t>
    </w:r>
  </w:p>
  <w:p w14:paraId="4A92843D" w14:textId="71E80361" w:rsidR="000057FE" w:rsidRPr="00D90F4C" w:rsidRDefault="000057FE" w:rsidP="00A760A1">
    <w:pPr>
      <w:pStyle w:val="Cabealho"/>
    </w:pPr>
    <w:bookmarkStart w:id="135" w:name="_Toc65672270"/>
    <w:bookmarkStart w:id="136" w:name="_Toc67400999"/>
    <w:bookmarkStart w:id="137" w:name="_Toc67649273"/>
    <w:bookmarkStart w:id="138" w:name="_Toc67650021"/>
    <w:bookmarkStart w:id="139" w:name="_Toc206593521"/>
    <w:r w:rsidRPr="00F074F8">
      <w:rPr>
        <w:color w:val="1A8A84" w:themeColor="text2" w:themeTint="BF"/>
        <w:sz w:val="32"/>
        <w:szCs w:val="22"/>
      </w:rPr>
      <w:t>Relatório de Acompanhamento de Execução Contratual</w:t>
    </w:r>
    <w:bookmarkEnd w:id="135"/>
    <w:bookmarkEnd w:id="136"/>
    <w:bookmarkEnd w:id="137"/>
    <w:bookmarkEnd w:id="138"/>
    <w:bookmarkEnd w:id="13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F6A9DB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68CFD4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2CBBD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C1E89950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92E66D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B4CAA7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5647970"/>
    <w:multiLevelType w:val="multilevel"/>
    <w:tmpl w:val="33B2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AB0AF1"/>
    <w:multiLevelType w:val="hybridMultilevel"/>
    <w:tmpl w:val="B3D2FDD2"/>
    <w:lvl w:ilvl="0" w:tplc="A664CC7E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29C1C99"/>
    <w:multiLevelType w:val="hybridMultilevel"/>
    <w:tmpl w:val="B2366F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524FFA"/>
    <w:multiLevelType w:val="hybridMultilevel"/>
    <w:tmpl w:val="6582A80A"/>
    <w:lvl w:ilvl="0" w:tplc="251641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4" w15:restartNumberingAfterBreak="0">
    <w:nsid w:val="24256AD7"/>
    <w:multiLevelType w:val="hybridMultilevel"/>
    <w:tmpl w:val="B2366F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B278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E94115E"/>
    <w:multiLevelType w:val="hybridMultilevel"/>
    <w:tmpl w:val="B2366F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0364D61"/>
    <w:multiLevelType w:val="hybridMultilevel"/>
    <w:tmpl w:val="4EDEFC5C"/>
    <w:lvl w:ilvl="0" w:tplc="BC7ECA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2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3EC9570B"/>
    <w:multiLevelType w:val="hybridMultilevel"/>
    <w:tmpl w:val="B92A1468"/>
    <w:lvl w:ilvl="0" w:tplc="009CDE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5" w15:restartNumberingAfterBreak="0">
    <w:nsid w:val="41C72EEE"/>
    <w:multiLevelType w:val="hybridMultilevel"/>
    <w:tmpl w:val="1F6AAEEA"/>
    <w:lvl w:ilvl="0" w:tplc="AE0CA068">
      <w:start w:val="5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9" w15:restartNumberingAfterBreak="0">
    <w:nsid w:val="48773C30"/>
    <w:multiLevelType w:val="hybridMultilevel"/>
    <w:tmpl w:val="5FD27B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31" w15:restartNumberingAfterBreak="0">
    <w:nsid w:val="495D2ACD"/>
    <w:multiLevelType w:val="hybridMultilevel"/>
    <w:tmpl w:val="C2FCD2A4"/>
    <w:lvl w:ilvl="0" w:tplc="4B36BF8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C33305"/>
    <w:multiLevelType w:val="hybridMultilevel"/>
    <w:tmpl w:val="29CE50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3A32E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3F34A80"/>
    <w:multiLevelType w:val="hybridMultilevel"/>
    <w:tmpl w:val="9DDEDE8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3587B5A"/>
    <w:multiLevelType w:val="hybridMultilevel"/>
    <w:tmpl w:val="FDAEB77C"/>
    <w:lvl w:ilvl="0" w:tplc="A404AD2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48743C"/>
    <w:multiLevelType w:val="hybridMultilevel"/>
    <w:tmpl w:val="FF865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40" w15:restartNumberingAfterBreak="0">
    <w:nsid w:val="69785D37"/>
    <w:multiLevelType w:val="hybridMultilevel"/>
    <w:tmpl w:val="9F2006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4" w15:restartNumberingAfterBreak="0">
    <w:nsid w:val="76D9267D"/>
    <w:multiLevelType w:val="hybridMultilevel"/>
    <w:tmpl w:val="8C56657A"/>
    <w:lvl w:ilvl="0" w:tplc="D5221C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2D5838"/>
    <w:multiLevelType w:val="hybridMultilevel"/>
    <w:tmpl w:val="6B7E5C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8" w15:restartNumberingAfterBreak="0">
    <w:nsid w:val="7E8E7145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121605800">
    <w:abstractNumId w:val="27"/>
  </w:num>
  <w:num w:numId="2" w16cid:durableId="1802503166">
    <w:abstractNumId w:val="21"/>
  </w:num>
  <w:num w:numId="3" w16cid:durableId="316568765">
    <w:abstractNumId w:val="38"/>
  </w:num>
  <w:num w:numId="4" w16cid:durableId="1937785076">
    <w:abstractNumId w:val="28"/>
  </w:num>
  <w:num w:numId="5" w16cid:durableId="26418528">
    <w:abstractNumId w:val="30"/>
  </w:num>
  <w:num w:numId="6" w16cid:durableId="138958850">
    <w:abstractNumId w:val="43"/>
  </w:num>
  <w:num w:numId="7" w16cid:durableId="255483628">
    <w:abstractNumId w:val="20"/>
  </w:num>
  <w:num w:numId="8" w16cid:durableId="550119840">
    <w:abstractNumId w:val="26"/>
  </w:num>
  <w:num w:numId="9" w16cid:durableId="1433549308">
    <w:abstractNumId w:val="41"/>
  </w:num>
  <w:num w:numId="10" w16cid:durableId="328407906">
    <w:abstractNumId w:val="11"/>
  </w:num>
  <w:num w:numId="11" w16cid:durableId="1030687490">
    <w:abstractNumId w:val="18"/>
  </w:num>
  <w:num w:numId="12" w16cid:durableId="389690879">
    <w:abstractNumId w:val="8"/>
  </w:num>
  <w:num w:numId="13" w16cid:durableId="359203164">
    <w:abstractNumId w:val="12"/>
  </w:num>
  <w:num w:numId="14" w16cid:durableId="1386880419">
    <w:abstractNumId w:val="24"/>
  </w:num>
  <w:num w:numId="15" w16cid:durableId="1113131630">
    <w:abstractNumId w:val="22"/>
  </w:num>
  <w:num w:numId="16" w16cid:durableId="1957056552">
    <w:abstractNumId w:val="39"/>
  </w:num>
  <w:num w:numId="17" w16cid:durableId="132068185">
    <w:abstractNumId w:val="13"/>
  </w:num>
  <w:num w:numId="18" w16cid:durableId="1042554611">
    <w:abstractNumId w:val="47"/>
  </w:num>
  <w:num w:numId="19" w16cid:durableId="1657799739">
    <w:abstractNumId w:val="42"/>
  </w:num>
  <w:num w:numId="20" w16cid:durableId="552153219">
    <w:abstractNumId w:val="32"/>
  </w:num>
  <w:num w:numId="21" w16cid:durableId="486630394">
    <w:abstractNumId w:val="46"/>
  </w:num>
  <w:num w:numId="22" w16cid:durableId="97868911">
    <w:abstractNumId w:val="16"/>
  </w:num>
  <w:num w:numId="23" w16cid:durableId="995762603">
    <w:abstractNumId w:val="5"/>
  </w:num>
  <w:num w:numId="24" w16cid:durableId="358044875">
    <w:abstractNumId w:val="15"/>
  </w:num>
  <w:num w:numId="25" w16cid:durableId="2136873705">
    <w:abstractNumId w:val="34"/>
  </w:num>
  <w:num w:numId="26" w16cid:durableId="748772570">
    <w:abstractNumId w:val="2"/>
  </w:num>
  <w:num w:numId="27" w16cid:durableId="995105988">
    <w:abstractNumId w:val="1"/>
  </w:num>
  <w:num w:numId="28" w16cid:durableId="745222890">
    <w:abstractNumId w:val="0"/>
  </w:num>
  <w:num w:numId="29" w16cid:durableId="1261721898">
    <w:abstractNumId w:val="4"/>
  </w:num>
  <w:num w:numId="30" w16cid:durableId="838010789">
    <w:abstractNumId w:val="3"/>
  </w:num>
  <w:num w:numId="31" w16cid:durableId="583690745">
    <w:abstractNumId w:val="48"/>
  </w:num>
  <w:num w:numId="32" w16cid:durableId="1481771245">
    <w:abstractNumId w:val="10"/>
  </w:num>
  <w:num w:numId="33" w16cid:durableId="1217087686">
    <w:abstractNumId w:val="31"/>
  </w:num>
  <w:num w:numId="34" w16cid:durableId="1164198394">
    <w:abstractNumId w:val="36"/>
  </w:num>
  <w:num w:numId="35" w16cid:durableId="326518694">
    <w:abstractNumId w:val="23"/>
  </w:num>
  <w:num w:numId="36" w16cid:durableId="1876499563">
    <w:abstractNumId w:val="19"/>
  </w:num>
  <w:num w:numId="37" w16cid:durableId="635381414">
    <w:abstractNumId w:val="44"/>
  </w:num>
  <w:num w:numId="38" w16cid:durableId="1914269772">
    <w:abstractNumId w:val="7"/>
  </w:num>
  <w:num w:numId="39" w16cid:durableId="2108957840">
    <w:abstractNumId w:val="37"/>
  </w:num>
  <w:num w:numId="40" w16cid:durableId="676153924">
    <w:abstractNumId w:val="40"/>
  </w:num>
  <w:num w:numId="41" w16cid:durableId="95903735">
    <w:abstractNumId w:val="35"/>
  </w:num>
  <w:num w:numId="42" w16cid:durableId="449711496">
    <w:abstractNumId w:val="25"/>
  </w:num>
  <w:num w:numId="43" w16cid:durableId="1389375882">
    <w:abstractNumId w:val="29"/>
  </w:num>
  <w:num w:numId="44" w16cid:durableId="299045271">
    <w:abstractNumId w:val="45"/>
  </w:num>
  <w:num w:numId="45" w16cid:durableId="1235699725">
    <w:abstractNumId w:val="33"/>
  </w:num>
  <w:num w:numId="46" w16cid:durableId="177233027">
    <w:abstractNumId w:val="6"/>
  </w:num>
  <w:num w:numId="47" w16cid:durableId="448546475">
    <w:abstractNumId w:val="9"/>
  </w:num>
  <w:num w:numId="48" w16cid:durableId="1765035448">
    <w:abstractNumId w:val="17"/>
  </w:num>
  <w:num w:numId="49" w16cid:durableId="1981185213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0A1"/>
    <w:rsid w:val="000057FE"/>
    <w:rsid w:val="00020F8E"/>
    <w:rsid w:val="00040BA0"/>
    <w:rsid w:val="00052382"/>
    <w:rsid w:val="0006568A"/>
    <w:rsid w:val="000668CE"/>
    <w:rsid w:val="00071B1F"/>
    <w:rsid w:val="00076F0F"/>
    <w:rsid w:val="00084253"/>
    <w:rsid w:val="000D1F49"/>
    <w:rsid w:val="000D50F9"/>
    <w:rsid w:val="000E0945"/>
    <w:rsid w:val="001632C0"/>
    <w:rsid w:val="001727CA"/>
    <w:rsid w:val="0017381C"/>
    <w:rsid w:val="001B0B3A"/>
    <w:rsid w:val="001C171C"/>
    <w:rsid w:val="001C66AD"/>
    <w:rsid w:val="001D38B2"/>
    <w:rsid w:val="001E7FCD"/>
    <w:rsid w:val="001F3377"/>
    <w:rsid w:val="001F3448"/>
    <w:rsid w:val="002A1E08"/>
    <w:rsid w:val="002C56E6"/>
    <w:rsid w:val="00326CE7"/>
    <w:rsid w:val="0033417E"/>
    <w:rsid w:val="00361E11"/>
    <w:rsid w:val="0040090B"/>
    <w:rsid w:val="00433D57"/>
    <w:rsid w:val="0044001A"/>
    <w:rsid w:val="0046302A"/>
    <w:rsid w:val="00463695"/>
    <w:rsid w:val="0048241F"/>
    <w:rsid w:val="00487D2D"/>
    <w:rsid w:val="004D5D62"/>
    <w:rsid w:val="004E6A99"/>
    <w:rsid w:val="004F5736"/>
    <w:rsid w:val="00504AA9"/>
    <w:rsid w:val="005112D0"/>
    <w:rsid w:val="00526FCB"/>
    <w:rsid w:val="00527913"/>
    <w:rsid w:val="00533D86"/>
    <w:rsid w:val="00555681"/>
    <w:rsid w:val="005652A7"/>
    <w:rsid w:val="00577E06"/>
    <w:rsid w:val="005A3BF7"/>
    <w:rsid w:val="005E7E85"/>
    <w:rsid w:val="005F2035"/>
    <w:rsid w:val="005F7990"/>
    <w:rsid w:val="00600AC2"/>
    <w:rsid w:val="00622682"/>
    <w:rsid w:val="0063739C"/>
    <w:rsid w:val="00691944"/>
    <w:rsid w:val="00691E4E"/>
    <w:rsid w:val="006B248A"/>
    <w:rsid w:val="006B2E3A"/>
    <w:rsid w:val="00703BBA"/>
    <w:rsid w:val="00711128"/>
    <w:rsid w:val="00725867"/>
    <w:rsid w:val="00727403"/>
    <w:rsid w:val="007466B2"/>
    <w:rsid w:val="00763A8D"/>
    <w:rsid w:val="00770F25"/>
    <w:rsid w:val="007B0A85"/>
    <w:rsid w:val="007B2E52"/>
    <w:rsid w:val="007C6A52"/>
    <w:rsid w:val="007D31B1"/>
    <w:rsid w:val="007D456C"/>
    <w:rsid w:val="008119CC"/>
    <w:rsid w:val="0082043E"/>
    <w:rsid w:val="00825721"/>
    <w:rsid w:val="008310AC"/>
    <w:rsid w:val="00855D20"/>
    <w:rsid w:val="0086719D"/>
    <w:rsid w:val="00891151"/>
    <w:rsid w:val="00897331"/>
    <w:rsid w:val="008C1546"/>
    <w:rsid w:val="008E203A"/>
    <w:rsid w:val="0091229C"/>
    <w:rsid w:val="00912FEE"/>
    <w:rsid w:val="00940E73"/>
    <w:rsid w:val="009470A0"/>
    <w:rsid w:val="00950D39"/>
    <w:rsid w:val="009809E7"/>
    <w:rsid w:val="0098597D"/>
    <w:rsid w:val="009908DA"/>
    <w:rsid w:val="00991FA9"/>
    <w:rsid w:val="009C6ED9"/>
    <w:rsid w:val="009F49EA"/>
    <w:rsid w:val="009F619A"/>
    <w:rsid w:val="009F6DDE"/>
    <w:rsid w:val="00A254B7"/>
    <w:rsid w:val="00A370A8"/>
    <w:rsid w:val="00A4468F"/>
    <w:rsid w:val="00A57DE2"/>
    <w:rsid w:val="00A619A9"/>
    <w:rsid w:val="00A73847"/>
    <w:rsid w:val="00A760A1"/>
    <w:rsid w:val="00A90467"/>
    <w:rsid w:val="00B208D4"/>
    <w:rsid w:val="00B27589"/>
    <w:rsid w:val="00B33997"/>
    <w:rsid w:val="00B63685"/>
    <w:rsid w:val="00BD4753"/>
    <w:rsid w:val="00BD5CB1"/>
    <w:rsid w:val="00BE62EE"/>
    <w:rsid w:val="00BF6CFC"/>
    <w:rsid w:val="00C003BA"/>
    <w:rsid w:val="00C24A14"/>
    <w:rsid w:val="00C44186"/>
    <w:rsid w:val="00C46878"/>
    <w:rsid w:val="00C82682"/>
    <w:rsid w:val="00C847C4"/>
    <w:rsid w:val="00C96447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355CF"/>
    <w:rsid w:val="00D41A1A"/>
    <w:rsid w:val="00D50B65"/>
    <w:rsid w:val="00D64284"/>
    <w:rsid w:val="00D90F4C"/>
    <w:rsid w:val="00DB097E"/>
    <w:rsid w:val="00DB3FAD"/>
    <w:rsid w:val="00DD40BE"/>
    <w:rsid w:val="00DF73C5"/>
    <w:rsid w:val="00E33B59"/>
    <w:rsid w:val="00E60D7D"/>
    <w:rsid w:val="00E61C09"/>
    <w:rsid w:val="00E66C3D"/>
    <w:rsid w:val="00E84C08"/>
    <w:rsid w:val="00EA7AD7"/>
    <w:rsid w:val="00EB263C"/>
    <w:rsid w:val="00EB3B58"/>
    <w:rsid w:val="00EC7359"/>
    <w:rsid w:val="00EE3054"/>
    <w:rsid w:val="00F00606"/>
    <w:rsid w:val="00F01256"/>
    <w:rsid w:val="00F074F8"/>
    <w:rsid w:val="00F20EBD"/>
    <w:rsid w:val="00F34CA0"/>
    <w:rsid w:val="00F470AA"/>
    <w:rsid w:val="00F921A0"/>
    <w:rsid w:val="00FA62AE"/>
    <w:rsid w:val="00FC406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6842372A"/>
  <w15:chartTrackingRefBased/>
  <w15:docId w15:val="{376B0B3D-4E48-45F1-BF33-C1AF9BF0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0A1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pt-BR" w:eastAsia="zh-CN" w:bidi="hi-IN"/>
    </w:rPr>
  </w:style>
  <w:style w:type="paragraph" w:styleId="Ttulo1">
    <w:name w:val="heading 1"/>
    <w:basedOn w:val="Normal"/>
    <w:link w:val="Ttulo1Char"/>
    <w:uiPriority w:val="9"/>
    <w:qFormat/>
    <w:rsid w:val="00D90F4C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Ttulo2">
    <w:name w:val="heading 2"/>
    <w:basedOn w:val="Normal"/>
    <w:link w:val="Ttulo2Char"/>
    <w:uiPriority w:val="9"/>
    <w:qFormat/>
    <w:rsid w:val="00D90F4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qFormat/>
    <w:rsid w:val="00D90F4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Ttulo4">
    <w:name w:val="heading 4"/>
    <w:basedOn w:val="Normal"/>
    <w:link w:val="Ttulo4Char"/>
    <w:uiPriority w:val="9"/>
    <w:qFormat/>
    <w:rsid w:val="00D90F4C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9"/>
    <w:qFormat/>
    <w:rsid w:val="00D90F4C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har"/>
    <w:uiPriority w:val="9"/>
    <w:qFormat/>
    <w:rsid w:val="00D90F4C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qFormat/>
    <w:rsid w:val="00D90F4C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qFormat/>
    <w:rsid w:val="00D90F4C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D90F4C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90F4C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Fontepargpadro"/>
    <w:uiPriority w:val="99"/>
    <w:semiHidden/>
    <w:rsid w:val="00D90F4C"/>
    <w:rPr>
      <w:rFonts w:ascii="Candara" w:hAnsi="Candara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D90F4C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D90F4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D90F4C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D90F4C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9"/>
    <w:rsid w:val="00D90F4C"/>
    <w:rPr>
      <w:rFonts w:ascii="Candara" w:hAnsi="Candara"/>
      <w:b/>
      <w:bCs/>
      <w:color w:val="4CBABF" w:themeColor="accent2"/>
      <w:szCs w:val="27"/>
    </w:rPr>
  </w:style>
  <w:style w:type="paragraph" w:styleId="Sumrio1">
    <w:name w:val="toc 1"/>
    <w:basedOn w:val="Normal"/>
    <w:next w:val="Normal"/>
    <w:autoRedefine/>
    <w:uiPriority w:val="39"/>
    <w:qFormat/>
    <w:rsid w:val="00B63685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D90F4C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90F4C"/>
    <w:rPr>
      <w:rFonts w:ascii="Candara" w:hAnsi="Candara"/>
      <w:sz w:val="18"/>
      <w:szCs w:val="20"/>
    </w:rPr>
  </w:style>
  <w:style w:type="paragraph" w:styleId="Commarcadores">
    <w:name w:val="List Bullet"/>
    <w:basedOn w:val="Normal"/>
    <w:uiPriority w:val="99"/>
    <w:semiHidden/>
    <w:rsid w:val="00D90F4C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D90F4C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0F4C"/>
    <w:rPr>
      <w:rFonts w:ascii="Candara" w:hAnsi="Candara"/>
      <w:szCs w:val="24"/>
    </w:rPr>
  </w:style>
  <w:style w:type="paragraph" w:styleId="Cabealho">
    <w:name w:val="header"/>
    <w:basedOn w:val="Normal"/>
    <w:link w:val="CabealhoChar"/>
    <w:rsid w:val="00D90F4C"/>
    <w:pPr>
      <w:tabs>
        <w:tab w:val="center" w:pos="4680"/>
        <w:tab w:val="right" w:pos="9360"/>
      </w:tabs>
    </w:pPr>
    <w:rPr>
      <w:b/>
      <w:noProof/>
      <w:color w:val="125F5B" w:themeColor="accent1"/>
    </w:rPr>
  </w:style>
  <w:style w:type="character" w:customStyle="1" w:styleId="CabealhoChar">
    <w:name w:val="Cabeçalho Char"/>
    <w:basedOn w:val="Fontepargpadro"/>
    <w:link w:val="Cabealho"/>
    <w:uiPriority w:val="99"/>
    <w:rsid w:val="00D90F4C"/>
    <w:rPr>
      <w:rFonts w:ascii="Candara" w:hAnsi="Candara"/>
      <w:b/>
      <w:noProof/>
      <w:color w:val="125F5B" w:themeColor="accent1"/>
      <w:szCs w:val="24"/>
    </w:rPr>
  </w:style>
  <w:style w:type="paragraph" w:styleId="Rodap">
    <w:name w:val="footer"/>
    <w:basedOn w:val="Normal"/>
    <w:link w:val="RodapChar"/>
    <w:uiPriority w:val="99"/>
    <w:rsid w:val="00D90F4C"/>
    <w:pPr>
      <w:tabs>
        <w:tab w:val="center" w:pos="4680"/>
        <w:tab w:val="right" w:pos="9810"/>
      </w:tabs>
    </w:pPr>
    <w:rPr>
      <w:color w:val="7F7F7F" w:themeColor="text1" w:themeTint="80"/>
      <w:sz w:val="18"/>
    </w:rPr>
  </w:style>
  <w:style w:type="character" w:customStyle="1" w:styleId="RodapChar">
    <w:name w:val="Rodapé Char"/>
    <w:basedOn w:val="Fontepargpadro"/>
    <w:link w:val="Rodap"/>
    <w:uiPriority w:val="99"/>
    <w:rsid w:val="00D90F4C"/>
    <w:rPr>
      <w:rFonts w:ascii="Candara" w:hAnsi="Candara"/>
      <w:color w:val="7F7F7F" w:themeColor="text1" w:themeTint="80"/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D90F4C"/>
    <w:rPr>
      <w:rFonts w:ascii="Candara" w:hAnsi="Candara"/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D90F4C"/>
    <w:rPr>
      <w:rFonts w:ascii="Candara" w:hAnsi="Candara"/>
      <w:sz w:val="18"/>
      <w:szCs w:val="18"/>
    </w:rPr>
  </w:style>
  <w:style w:type="paragraph" w:styleId="Numerada">
    <w:name w:val="List Number"/>
    <w:basedOn w:val="Normal"/>
    <w:uiPriority w:val="99"/>
    <w:semiHidden/>
    <w:rsid w:val="00D90F4C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unhideWhenUsed/>
    <w:rsid w:val="00D90F4C"/>
    <w:rPr>
      <w:rFonts w:ascii="Candara" w:hAnsi="Candara"/>
      <w:color w:val="0070C0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0F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0F4C"/>
    <w:rPr>
      <w:rFonts w:ascii="Candara" w:hAnsi="Candara"/>
      <w:b/>
      <w:bCs/>
      <w:szCs w:val="24"/>
    </w:rPr>
  </w:style>
  <w:style w:type="paragraph" w:styleId="SemEspaamento">
    <w:name w:val="No Spacing"/>
    <w:basedOn w:val="Normal"/>
    <w:uiPriority w:val="1"/>
    <w:semiHidden/>
    <w:qFormat/>
    <w:rsid w:val="00D90F4C"/>
    <w:pPr>
      <w:autoSpaceDE w:val="0"/>
      <w:autoSpaceDN w:val="0"/>
    </w:pPr>
    <w:rPr>
      <w:rFonts w:eastAsia="Calibri" w:cs="Calibri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D90F4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F4C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D90F4C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D90F4C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rsid w:val="00D90F4C"/>
    <w:rPr>
      <w:rFonts w:ascii="Candara" w:hAnsi="Candara"/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9"/>
    <w:rsid w:val="00D90F4C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rsid w:val="00D90F4C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90F4C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D90F4C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90F4C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rsid w:val="00D90F4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rsid w:val="00D90F4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D90F4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D90F4C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D90F4C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rsid w:val="00D90F4C"/>
    <w:pPr>
      <w:spacing w:before="100" w:beforeAutospacing="1" w:after="100" w:afterAutospacing="1"/>
    </w:pPr>
    <w:rPr>
      <w:rFonts w:cs="Times New Roman"/>
    </w:rPr>
  </w:style>
  <w:style w:type="character" w:styleId="TtulodoLivro">
    <w:name w:val="Book Title"/>
    <w:basedOn w:val="Fontepargpadro"/>
    <w:uiPriority w:val="33"/>
    <w:semiHidden/>
    <w:rsid w:val="00D90F4C"/>
    <w:rPr>
      <w:rFonts w:ascii="Candara" w:hAnsi="Candara"/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qFormat/>
    <w:rsid w:val="00D90F4C"/>
    <w:pPr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</w:rPr>
  </w:style>
  <w:style w:type="paragraph" w:customStyle="1" w:styleId="Nome">
    <w:name w:val="Nome"/>
    <w:basedOn w:val="Normal"/>
    <w:uiPriority w:val="1"/>
    <w:qFormat/>
    <w:rsid w:val="00D90F4C"/>
    <w:rPr>
      <w:b/>
      <w:color w:val="125F5B" w:themeColor="accent1"/>
      <w:sz w:val="42"/>
    </w:rPr>
  </w:style>
  <w:style w:type="paragraph" w:customStyle="1" w:styleId="Endereo">
    <w:name w:val="Endereço"/>
    <w:basedOn w:val="Normal"/>
    <w:uiPriority w:val="1"/>
    <w:qFormat/>
    <w:rsid w:val="00D90F4C"/>
  </w:style>
  <w:style w:type="paragraph" w:styleId="Data">
    <w:name w:val="Date"/>
    <w:basedOn w:val="Normal"/>
    <w:next w:val="Normal"/>
    <w:link w:val="DataChar"/>
    <w:uiPriority w:val="99"/>
    <w:rsid w:val="00D90F4C"/>
    <w:pPr>
      <w:spacing w:before="600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D90F4C"/>
    <w:rPr>
      <w:i/>
      <w:iCs/>
      <w:color w:val="082A28" w:themeColor="text2"/>
      <w:szCs w:val="18"/>
    </w:rPr>
  </w:style>
  <w:style w:type="character" w:customStyle="1" w:styleId="DataChar">
    <w:name w:val="Data Char"/>
    <w:basedOn w:val="Fontepargpadro"/>
    <w:link w:val="Data"/>
    <w:uiPriority w:val="99"/>
    <w:rsid w:val="00D90F4C"/>
    <w:rPr>
      <w:rFonts w:ascii="Candara" w:hAnsi="Candara"/>
    </w:rPr>
  </w:style>
  <w:style w:type="paragraph" w:styleId="Saudao">
    <w:name w:val="Salutation"/>
    <w:basedOn w:val="Normal"/>
    <w:next w:val="Normal"/>
    <w:link w:val="SaudaoChar"/>
    <w:uiPriority w:val="99"/>
    <w:rsid w:val="00D90F4C"/>
    <w:pPr>
      <w:spacing w:before="480" w:after="480"/>
    </w:pPr>
    <w:rPr>
      <w:color w:val="85402C" w:themeColor="accent3"/>
      <w:sz w:val="36"/>
    </w:rPr>
  </w:style>
  <w:style w:type="character" w:customStyle="1" w:styleId="SaudaoChar">
    <w:name w:val="Saudação Char"/>
    <w:basedOn w:val="Fontepargpadro"/>
    <w:link w:val="Saudao"/>
    <w:uiPriority w:val="99"/>
    <w:rsid w:val="00D90F4C"/>
    <w:rPr>
      <w:rFonts w:ascii="Candara" w:hAnsi="Candara"/>
      <w:color w:val="85402C" w:themeColor="accent3"/>
      <w:sz w:val="36"/>
    </w:rPr>
  </w:style>
  <w:style w:type="paragraph" w:styleId="Assinatura">
    <w:name w:val="Signature"/>
    <w:basedOn w:val="Normal"/>
    <w:link w:val="AssinaturaChar"/>
    <w:uiPriority w:val="99"/>
    <w:rsid w:val="00D90F4C"/>
  </w:style>
  <w:style w:type="character" w:customStyle="1" w:styleId="AssinaturaChar">
    <w:name w:val="Assinatura Char"/>
    <w:basedOn w:val="Fontepargpadro"/>
    <w:link w:val="Assinatura"/>
    <w:uiPriority w:val="99"/>
    <w:rsid w:val="00D90F4C"/>
    <w:rPr>
      <w:rFonts w:ascii="Candara" w:hAnsi="Candara"/>
    </w:rPr>
  </w:style>
  <w:style w:type="character" w:styleId="TextodoEspaoReservado">
    <w:name w:val="Placeholder Text"/>
    <w:basedOn w:val="Fontepargpadro"/>
    <w:uiPriority w:val="99"/>
    <w:semiHidden/>
    <w:rsid w:val="00D90F4C"/>
    <w:rPr>
      <w:rFonts w:ascii="Candara" w:hAnsi="Candara"/>
      <w:color w:val="808080"/>
    </w:rPr>
  </w:style>
  <w:style w:type="character" w:styleId="Meno">
    <w:name w:val="Mention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D90F4C"/>
    <w:pPr>
      <w:numPr>
        <w:numId w:val="24"/>
      </w:numPr>
    </w:pPr>
  </w:style>
  <w:style w:type="numbering" w:styleId="1ai">
    <w:name w:val="Outline List 1"/>
    <w:basedOn w:val="Semlista"/>
    <w:uiPriority w:val="99"/>
    <w:semiHidden/>
    <w:unhideWhenUsed/>
    <w:rsid w:val="00D90F4C"/>
    <w:pPr>
      <w:numPr>
        <w:numId w:val="25"/>
      </w:numPr>
    </w:pPr>
  </w:style>
  <w:style w:type="character" w:styleId="CdigoHTML">
    <w:name w:val="HTML Code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D90F4C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90F4C"/>
    <w:rPr>
      <w:rFonts w:ascii="Candara" w:hAnsi="Candara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CitaoHTML">
    <w:name w:val="HTML Cit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D90F4C"/>
    <w:rPr>
      <w:rFonts w:ascii="Consolas" w:hAnsi="Consolas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D90F4C"/>
    <w:rPr>
      <w:rFonts w:ascii="Candara" w:hAnsi="Candara"/>
    </w:rPr>
  </w:style>
  <w:style w:type="character" w:styleId="TecladoHTML">
    <w:name w:val="HTML Keyboard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90F4C"/>
    <w:rPr>
      <w:rFonts w:ascii="Consolas" w:hAnsi="Consolas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semiHidden/>
    <w:rsid w:val="00D90F4C"/>
    <w:pPr>
      <w:spacing w:after="100"/>
      <w:ind w:left="840"/>
    </w:pPr>
  </w:style>
  <w:style w:type="paragraph" w:styleId="Sumrio5">
    <w:name w:val="toc 5"/>
    <w:basedOn w:val="Normal"/>
    <w:next w:val="Normal"/>
    <w:autoRedefine/>
    <w:uiPriority w:val="39"/>
    <w:semiHidden/>
    <w:rsid w:val="00D90F4C"/>
    <w:pPr>
      <w:spacing w:after="100"/>
      <w:ind w:left="1120"/>
    </w:pPr>
  </w:style>
  <w:style w:type="paragraph" w:styleId="Sumrio6">
    <w:name w:val="toc 6"/>
    <w:basedOn w:val="Normal"/>
    <w:next w:val="Normal"/>
    <w:autoRedefine/>
    <w:uiPriority w:val="39"/>
    <w:semiHidden/>
    <w:rsid w:val="00D90F4C"/>
    <w:pPr>
      <w:spacing w:after="100"/>
      <w:ind w:left="1400"/>
    </w:pPr>
  </w:style>
  <w:style w:type="paragraph" w:styleId="Sumrio7">
    <w:name w:val="toc 7"/>
    <w:basedOn w:val="Normal"/>
    <w:next w:val="Normal"/>
    <w:autoRedefine/>
    <w:uiPriority w:val="39"/>
    <w:semiHidden/>
    <w:rsid w:val="00D90F4C"/>
    <w:pPr>
      <w:spacing w:after="100"/>
      <w:ind w:left="1680"/>
    </w:pPr>
  </w:style>
  <w:style w:type="paragraph" w:styleId="Sumrio8">
    <w:name w:val="toc 8"/>
    <w:basedOn w:val="Normal"/>
    <w:next w:val="Normal"/>
    <w:autoRedefine/>
    <w:uiPriority w:val="39"/>
    <w:semiHidden/>
    <w:rsid w:val="00D90F4C"/>
    <w:pPr>
      <w:spacing w:after="100"/>
      <w:ind w:left="1960"/>
    </w:pPr>
  </w:style>
  <w:style w:type="paragraph" w:styleId="Sumrio9">
    <w:name w:val="toc 9"/>
    <w:basedOn w:val="Normal"/>
    <w:next w:val="Normal"/>
    <w:autoRedefine/>
    <w:uiPriority w:val="39"/>
    <w:semiHidden/>
    <w:rsid w:val="00D90F4C"/>
    <w:pPr>
      <w:spacing w:after="100"/>
      <w:ind w:left="2240"/>
    </w:pPr>
  </w:style>
  <w:style w:type="character" w:styleId="RefernciaSutil">
    <w:name w:val="Subtle Reference"/>
    <w:basedOn w:val="Fontepargpadro"/>
    <w:uiPriority w:val="31"/>
    <w:semiHidden/>
    <w:rsid w:val="00D90F4C"/>
    <w:rPr>
      <w:rFonts w:ascii="Candara" w:hAnsi="Candara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qFormat/>
    <w:rsid w:val="00D90F4C"/>
    <w:rPr>
      <w:rFonts w:ascii="Candara" w:hAnsi="Candara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D90F4C"/>
  </w:style>
  <w:style w:type="character" w:styleId="Hashtag">
    <w:name w:val="Hashtag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90F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D90F4C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D90F4C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rsid w:val="00D90F4C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rsid w:val="00D90F4C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rsid w:val="00D90F4C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rsid w:val="00D90F4C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rsid w:val="00D90F4C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90F4C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rsid w:val="00D90F4C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rsid w:val="00D90F4C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rsid w:val="00D90F4C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rsid w:val="00D90F4C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rsid w:val="00D90F4C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qFormat/>
    <w:rsid w:val="00D90F4C"/>
    <w:pPr>
      <w:ind w:left="720"/>
      <w:contextualSpacing/>
    </w:pPr>
  </w:style>
  <w:style w:type="paragraph" w:styleId="Numerada3">
    <w:name w:val="List Number 3"/>
    <w:basedOn w:val="Normal"/>
    <w:uiPriority w:val="99"/>
    <w:semiHidden/>
    <w:rsid w:val="00D90F4C"/>
    <w:pPr>
      <w:numPr>
        <w:numId w:val="26"/>
      </w:numPr>
      <w:contextualSpacing/>
    </w:pPr>
  </w:style>
  <w:style w:type="paragraph" w:styleId="Numerada4">
    <w:name w:val="List Number 4"/>
    <w:basedOn w:val="Normal"/>
    <w:uiPriority w:val="99"/>
    <w:semiHidden/>
    <w:rsid w:val="00D90F4C"/>
    <w:pPr>
      <w:numPr>
        <w:numId w:val="27"/>
      </w:numPr>
      <w:contextualSpacing/>
    </w:pPr>
  </w:style>
  <w:style w:type="paragraph" w:styleId="Numerada5">
    <w:name w:val="List Number 5"/>
    <w:basedOn w:val="Normal"/>
    <w:uiPriority w:val="99"/>
    <w:semiHidden/>
    <w:rsid w:val="00D90F4C"/>
    <w:pPr>
      <w:numPr>
        <w:numId w:val="28"/>
      </w:numPr>
      <w:contextualSpacing/>
    </w:pPr>
  </w:style>
  <w:style w:type="paragraph" w:styleId="Commarcadores3">
    <w:name w:val="List Bullet 3"/>
    <w:basedOn w:val="Normal"/>
    <w:uiPriority w:val="99"/>
    <w:semiHidden/>
    <w:rsid w:val="00D90F4C"/>
    <w:pPr>
      <w:numPr>
        <w:numId w:val="23"/>
      </w:numPr>
      <w:contextualSpacing/>
    </w:pPr>
  </w:style>
  <w:style w:type="paragraph" w:styleId="Commarcadores4">
    <w:name w:val="List Bullet 4"/>
    <w:basedOn w:val="Normal"/>
    <w:uiPriority w:val="99"/>
    <w:semiHidden/>
    <w:rsid w:val="00D90F4C"/>
    <w:pPr>
      <w:numPr>
        <w:numId w:val="29"/>
      </w:numPr>
      <w:contextualSpacing/>
    </w:pPr>
  </w:style>
  <w:style w:type="paragraph" w:styleId="Commarcadores5">
    <w:name w:val="List Bullet 5"/>
    <w:basedOn w:val="Normal"/>
    <w:uiPriority w:val="99"/>
    <w:semiHidden/>
    <w:rsid w:val="00D90F4C"/>
    <w:pPr>
      <w:numPr>
        <w:numId w:val="30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qFormat/>
    <w:rsid w:val="00D90F4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F4C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elaclssica1">
    <w:name w:val="Table Classic 1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90F4C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macro">
    <w:name w:val="macro"/>
    <w:link w:val="TextodemacroChar"/>
    <w:semiHidden/>
    <w:rsid w:val="00D90F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semiHidden/>
    <w:rsid w:val="00D90F4C"/>
    <w:rPr>
      <w:rFonts w:ascii="Consolas" w:hAnsi="Consolas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D90F4C"/>
    <w:rPr>
      <w:rFonts w:eastAsiaTheme="majorEastAsia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90F4C"/>
    <w:rPr>
      <w:rFonts w:ascii="Candara" w:hAnsi="Candara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90F4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90F4C"/>
    <w:rPr>
      <w:rFonts w:ascii="Candara" w:hAnsi="Candara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90F4C"/>
    <w:pPr>
      <w:ind w:left="280" w:hanging="280"/>
    </w:pPr>
  </w:style>
  <w:style w:type="paragraph" w:styleId="Ttulodendicedeautoridades">
    <w:name w:val="toa heading"/>
    <w:basedOn w:val="Normal"/>
    <w:next w:val="Normal"/>
    <w:uiPriority w:val="99"/>
    <w:semiHidden/>
    <w:rsid w:val="00D90F4C"/>
    <w:pPr>
      <w:spacing w:before="120"/>
    </w:pPr>
    <w:rPr>
      <w:rFonts w:eastAsiaTheme="majorEastAsia" w:cstheme="majorBidi"/>
      <w:b/>
      <w:bCs/>
    </w:rPr>
  </w:style>
  <w:style w:type="paragraph" w:styleId="Citao">
    <w:name w:val="Quote"/>
    <w:basedOn w:val="Normal"/>
    <w:next w:val="Normal"/>
    <w:link w:val="CitaoChar"/>
    <w:uiPriority w:val="29"/>
    <w:semiHidden/>
    <w:rsid w:val="00D90F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F4C"/>
    <w:rPr>
      <w:rFonts w:ascii="Candara" w:hAnsi="Candara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D90F4C"/>
    <w:rPr>
      <w:rFonts w:ascii="Candara" w:hAnsi="Candara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90F4C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90F4C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90F4C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D90F4C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F4C"/>
    <w:rPr>
      <w:rFonts w:ascii="Microsoft YaHei UI" w:eastAsia="Microsoft YaHei UI" w:hAnsi="Microsoft YaHei U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D90F4C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Textoembloco">
    <w:name w:val="Block Text"/>
    <w:basedOn w:val="Normal"/>
    <w:uiPriority w:val="99"/>
    <w:semiHidden/>
    <w:unhideWhenUsed/>
    <w:rsid w:val="00D90F4C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90F4C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90F4C"/>
    <w:rPr>
      <w:rFonts w:ascii="Microsoft YaHei UI" w:eastAsia="Microsoft YaHei UI" w:hAnsi="Microsoft YaHei UI"/>
      <w:sz w:val="18"/>
      <w:szCs w:val="18"/>
    </w:rPr>
  </w:style>
  <w:style w:type="numbering" w:styleId="Artigoseo">
    <w:name w:val="Outline List 3"/>
    <w:basedOn w:val="Semlista"/>
    <w:uiPriority w:val="99"/>
    <w:semiHidden/>
    <w:unhideWhenUsed/>
    <w:rsid w:val="00D90F4C"/>
    <w:pPr>
      <w:numPr>
        <w:numId w:val="31"/>
      </w:numPr>
    </w:pPr>
  </w:style>
  <w:style w:type="table" w:styleId="SimplesTabela1">
    <w:name w:val="Plain Table 1"/>
    <w:basedOn w:val="Tabelanormal"/>
    <w:uiPriority w:val="41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D90F4C"/>
    <w:rPr>
      <w:rFonts w:ascii="Candara" w:hAnsi="Candara"/>
      <w:b/>
      <w:bCs/>
      <w:smallCaps/>
      <w:color w:val="125F5B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D90F4C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D90F4C"/>
    <w:rPr>
      <w:rFonts w:ascii="Candara" w:hAnsi="Candara"/>
      <w:i/>
      <w:iCs/>
      <w:color w:val="125F5B" w:themeColor="accent1"/>
    </w:rPr>
  </w:style>
  <w:style w:type="character" w:styleId="nfaseIntensa">
    <w:name w:val="Intense Emphasis"/>
    <w:basedOn w:val="Fontepargpadro"/>
    <w:uiPriority w:val="21"/>
    <w:semiHidden/>
    <w:rsid w:val="00D90F4C"/>
    <w:rPr>
      <w:rFonts w:ascii="Candara" w:hAnsi="Candara"/>
      <w:i/>
      <w:iCs/>
      <w:color w:val="125F5B" w:themeColor="accent1"/>
    </w:rPr>
  </w:style>
  <w:style w:type="character" w:styleId="Hiperlinkinteligente">
    <w:name w:val="Smart Hyperlink"/>
    <w:basedOn w:val="Fontepargpadro"/>
    <w:uiPriority w:val="99"/>
    <w:semiHidden/>
    <w:unhideWhenUsed/>
    <w:rsid w:val="00D90F4C"/>
    <w:rPr>
      <w:rFonts w:ascii="Candara" w:hAnsi="Candara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D90F4C"/>
    <w:rPr>
      <w:rFonts w:ascii="Candara" w:hAnsi="Candara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nhideWhenUsed/>
    <w:qFormat/>
    <w:rsid w:val="00D90F4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90F4C"/>
    <w:rPr>
      <w:rFonts w:ascii="Candara" w:hAnsi="Candar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D90F4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90F4C"/>
    <w:rPr>
      <w:rFonts w:ascii="Candara" w:hAnsi="Candara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D90F4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90F4C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90F4C"/>
    <w:rPr>
      <w:rFonts w:ascii="Candara" w:hAnsi="Candar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90F4C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90F4C"/>
    <w:rPr>
      <w:rFonts w:ascii="Candara" w:hAnsi="Candar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90F4C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90F4C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90F4C"/>
    <w:rPr>
      <w:rFonts w:ascii="Candara" w:hAnsi="Candara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90F4C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90F4C"/>
    <w:rPr>
      <w:rFonts w:ascii="Candara" w:hAnsi="Candara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90F4C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90F4C"/>
    <w:rPr>
      <w:rFonts w:ascii="Candara" w:hAnsi="Candara"/>
    </w:rPr>
  </w:style>
  <w:style w:type="table" w:styleId="Tabelacontempornea">
    <w:name w:val="Table Contemporary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D90F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Lista2">
    <w:name w:val="List Table 2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Lista3">
    <w:name w:val="List Table 3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90F4C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90F4C"/>
    <w:rPr>
      <w:rFonts w:ascii="Candara" w:hAnsi="Candara"/>
    </w:rPr>
  </w:style>
  <w:style w:type="table" w:styleId="Tabelaemcolunas1">
    <w:name w:val="Table Columns 1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90F4C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90F4C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imples-1">
    <w:name w:val="Table Simple 1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D90F4C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D90F4C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90F4C"/>
    <w:pPr>
      <w:ind w:left="280" w:hanging="2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D90F4C"/>
    <w:pPr>
      <w:ind w:left="560" w:hanging="2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D90F4C"/>
    <w:pPr>
      <w:ind w:left="840" w:hanging="2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D90F4C"/>
    <w:pPr>
      <w:ind w:left="1120" w:hanging="2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D90F4C"/>
    <w:pPr>
      <w:ind w:left="1400" w:hanging="2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D90F4C"/>
    <w:pPr>
      <w:ind w:left="1680" w:hanging="2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D90F4C"/>
    <w:pPr>
      <w:ind w:left="1960" w:hanging="2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D90F4C"/>
    <w:pPr>
      <w:ind w:left="2240" w:hanging="2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D90F4C"/>
    <w:pPr>
      <w:ind w:left="2520" w:hanging="280"/>
    </w:pPr>
  </w:style>
  <w:style w:type="paragraph" w:styleId="Ttulodendiceremissivo">
    <w:name w:val="index heading"/>
    <w:basedOn w:val="Normal"/>
    <w:next w:val="Remissivo1"/>
    <w:uiPriority w:val="99"/>
    <w:semiHidden/>
    <w:rsid w:val="00D90F4C"/>
    <w:rPr>
      <w:rFonts w:eastAsiaTheme="majorEastAsia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90F4C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90F4C"/>
    <w:rPr>
      <w:rFonts w:ascii="Consolas" w:hAnsi="Consolas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90F4C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90F4C"/>
    <w:rPr>
      <w:rFonts w:ascii="Candara" w:hAnsi="Candara"/>
    </w:rPr>
  </w:style>
  <w:style w:type="table" w:styleId="Tabelacomgrade">
    <w:name w:val="Table Grid"/>
    <w:basedOn w:val="Tabelanormal"/>
    <w:uiPriority w:val="39"/>
    <w:rsid w:val="00D90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90F4C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90F4C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D90F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Grade3">
    <w:name w:val="Grid Table 3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D90F4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D90F4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D90F4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D90F4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D90F4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D90F4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merodelinha">
    <w:name w:val="line number"/>
    <w:basedOn w:val="Fontepargpadro"/>
    <w:uiPriority w:val="99"/>
    <w:semiHidden/>
    <w:unhideWhenUsed/>
    <w:rsid w:val="00D90F4C"/>
    <w:rPr>
      <w:rFonts w:ascii="Candara" w:hAnsi="Candara"/>
    </w:rPr>
  </w:style>
  <w:style w:type="table" w:styleId="Tabelacomefeitos3D1">
    <w:name w:val="Table 3D effects 1"/>
    <w:basedOn w:val="Tabelanormal"/>
    <w:uiPriority w:val="99"/>
    <w:semiHidden/>
    <w:unhideWhenUsed/>
    <w:rsid w:val="00D90F4C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90F4C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90F4C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D90F4C"/>
    <w:rPr>
      <w:rFonts w:ascii="Candara" w:hAnsi="Candara"/>
      <w:b/>
      <w:bCs/>
    </w:rPr>
  </w:style>
  <w:style w:type="character" w:styleId="Nmerodepgina">
    <w:name w:val="page number"/>
    <w:basedOn w:val="Fontepargpadro"/>
    <w:uiPriority w:val="99"/>
    <w:semiHidden/>
    <w:unhideWhenUsed/>
    <w:rsid w:val="00D90F4C"/>
    <w:rPr>
      <w:rFonts w:ascii="Candara" w:hAnsi="Candara"/>
    </w:rPr>
  </w:style>
  <w:style w:type="paragraph" w:customStyle="1" w:styleId="Contedodatabela">
    <w:name w:val="Conteúdo da tabela"/>
    <w:basedOn w:val="Normal"/>
    <w:rsid w:val="00A760A1"/>
    <w:pPr>
      <w:suppressLineNumbers/>
    </w:pPr>
  </w:style>
  <w:style w:type="character" w:customStyle="1" w:styleId="gmaildefault">
    <w:name w:val="gmail_default"/>
    <w:basedOn w:val="Fontepargpadro"/>
    <w:rsid w:val="00B63685"/>
  </w:style>
  <w:style w:type="paragraph" w:customStyle="1" w:styleId="Standard">
    <w:name w:val="Standard"/>
    <w:rsid w:val="00B6368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76" w:lineRule="auto"/>
      <w:textAlignment w:val="baseline"/>
    </w:pPr>
    <w:rPr>
      <w:rFonts w:ascii="Calibri" w:eastAsia="Calibri" w:hAnsi="Calibri" w:cs="Calibri"/>
      <w:kern w:val="2"/>
      <w:sz w:val="22"/>
      <w:szCs w:val="22"/>
      <w:lang w:val="pt-BR" w:eastAsia="zh-CN"/>
    </w:rPr>
  </w:style>
  <w:style w:type="character" w:customStyle="1" w:styleId="Fontepargpadro1">
    <w:name w:val="Fonte parág. padrão1"/>
    <w:qFormat/>
    <w:rsid w:val="00B63685"/>
  </w:style>
  <w:style w:type="paragraph" w:customStyle="1" w:styleId="TableContents">
    <w:name w:val="Table Contents"/>
    <w:basedOn w:val="Standard"/>
    <w:rsid w:val="00B63685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troleInterno\AppData\Roaming\Microsoft\Templates\Papel%20timbrado%20t&#233;cnico%20minimalista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técnico minimalista.dotx</Template>
  <TotalTime>48</TotalTime>
  <Pages>2</Pages>
  <Words>465</Words>
  <Characters>2517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ControleInterno</dc:creator>
  <cp:keywords/>
  <dc:description/>
  <cp:lastModifiedBy>Gilmar Mazurkievicz</cp:lastModifiedBy>
  <cp:revision>42</cp:revision>
  <dcterms:created xsi:type="dcterms:W3CDTF">2025-10-31T13:21:00Z</dcterms:created>
  <dcterms:modified xsi:type="dcterms:W3CDTF">2025-10-31T14:15:00Z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